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178076" w14:textId="0873310A" w:rsidR="00197602" w:rsidRPr="00197602" w:rsidRDefault="00197602" w:rsidP="00F12D04">
      <w:pPr>
        <w:pStyle w:val="ObjectAnchor"/>
        <w:rPr>
          <w:sz w:val="12"/>
        </w:rPr>
      </w:pPr>
      <w:r w:rsidRPr="00197602">
        <w:rPr>
          <w:rFonts w:ascii="Times New Roman"/>
        </w:rPr>
        <mc:AlternateContent>
          <mc:Choice Requires="wps">
            <w:drawing>
              <wp:anchor distT="0" distB="0" distL="114300" distR="114300" simplePos="0" relativeHeight="251659264" behindDoc="1" locked="1" layoutInCell="1" allowOverlap="1" wp14:anchorId="7DCEDA00" wp14:editId="6DDB48CD">
                <wp:simplePos x="0" y="0"/>
                <wp:positionH relativeFrom="column">
                  <wp:posOffset>4664710</wp:posOffset>
                </wp:positionH>
                <wp:positionV relativeFrom="paragraph">
                  <wp:posOffset>-457200</wp:posOffset>
                </wp:positionV>
                <wp:extent cx="2651760" cy="10058400"/>
                <wp:effectExtent l="0" t="0" r="0" b="0"/>
                <wp:wrapNone/>
                <wp:docPr id="11"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10058400"/>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F7EE9" id="Rectangle 11" o:spid="_x0000_s1026" alt="&quot;&quot;" style="position:absolute;margin-left:367.3pt;margin-top:-36pt;width:208.8pt;height:11in;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" fillcolor="#17365d [2415]" stroked="f">
                <v:fill opacity="6682f"/>
                <w10:anchorlock/>
              </v:rect>
            </w:pict>
          </mc:Fallback>
        </mc:AlternateContent>
      </w:r>
    </w:p>
    <w:tbl>
      <w:tblPr>
        <w:tblW w:w="5000" w:type="pct"/>
        <w:tblLook w:val="0600" w:firstRow="0" w:lastRow="0" w:firstColumn="0" w:lastColumn="0" w:noHBand="1" w:noVBand="1"/>
      </w:tblPr>
      <w:tblGrid>
        <w:gridCol w:w="6974"/>
        <w:gridCol w:w="674"/>
        <w:gridCol w:w="3152"/>
      </w:tblGrid>
      <w:tr w:rsidR="00472CC0" w14:paraId="718B903A" w14:textId="77777777" w:rsidTr="002719D0">
        <w:tc>
          <w:tcPr>
            <w:tcW w:w="3250" w:type="pct"/>
          </w:tcPr>
          <w:p w14:paraId="39A81B5D" w14:textId="2EAD2102" w:rsidR="002719D0" w:rsidRPr="00BE521F" w:rsidRDefault="00472CC0" w:rsidP="00BE521F">
            <w:pPr>
              <w:pStyle w:val="Title"/>
            </w:pPr>
            <w:r>
              <w:rPr>
                <w:noProof/>
              </w:rPr>
              <w:drawing>
                <wp:anchor distT="0" distB="0" distL="114300" distR="114300" simplePos="0" relativeHeight="251710464" behindDoc="1" locked="0" layoutInCell="1" allowOverlap="1" wp14:anchorId="224173EB" wp14:editId="36A713E2">
                  <wp:simplePos x="0" y="0"/>
                  <wp:positionH relativeFrom="column">
                    <wp:posOffset>321945</wp:posOffset>
                  </wp:positionH>
                  <wp:positionV relativeFrom="paragraph">
                    <wp:posOffset>728362</wp:posOffset>
                  </wp:positionV>
                  <wp:extent cx="5747353" cy="1403463"/>
                  <wp:effectExtent l="0" t="0" r="6350" b="635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47353" cy="1403463"/>
                          </a:xfrm>
                          <a:prstGeom prst="rect">
                            <a:avLst/>
                          </a:prstGeom>
                        </pic:spPr>
                      </pic:pic>
                    </a:graphicData>
                  </a:graphic>
                  <wp14:sizeRelH relativeFrom="margin">
                    <wp14:pctWidth>0</wp14:pctWidth>
                  </wp14:sizeRelH>
                  <wp14:sizeRelV relativeFrom="margin">
                    <wp14:pctHeight>0</wp14:pctHeight>
                  </wp14:sizeRelV>
                </wp:anchor>
              </w:drawing>
            </w:r>
            <w:sdt>
              <w:sdtPr>
                <w:id w:val="-1448844401"/>
                <w:placeholder>
                  <w:docPart w:val="3DFC2D661D5741CB9E86CF70999D567C"/>
                </w:placeholder>
                <w15:appearance w15:val="hidden"/>
              </w:sdtPr>
              <w:sdtEndPr/>
              <w:sdtContent/>
            </w:sdt>
            <w:r w:rsidR="00B7283D">
              <w:t xml:space="preserve"> </w:t>
            </w:r>
          </w:p>
          <w:p w14:paraId="012E993A" w14:textId="127EC1DB" w:rsidR="002719D0" w:rsidRDefault="00B7283D" w:rsidP="008A3EBD">
            <w:pPr>
              <w:pStyle w:val="Subtitle"/>
            </w:pPr>
            <w:r>
              <w:t xml:space="preserve"> </w:t>
            </w:r>
          </w:p>
          <w:p w14:paraId="73B902C2" w14:textId="1215135D" w:rsidR="002719D0" w:rsidRPr="008A3EBD" w:rsidRDefault="002719D0" w:rsidP="008A3EBD"/>
        </w:tc>
        <w:tc>
          <w:tcPr>
            <w:tcW w:w="333" w:type="pct"/>
          </w:tcPr>
          <w:p w14:paraId="1BABD1A1" w14:textId="77777777" w:rsidR="002719D0" w:rsidRDefault="002719D0"/>
        </w:tc>
        <w:tc>
          <w:tcPr>
            <w:tcW w:w="1417" w:type="pct"/>
          </w:tcPr>
          <w:p w14:paraId="2995C3F6" w14:textId="68363500" w:rsidR="002719D0" w:rsidRPr="009274E7" w:rsidRDefault="00947F2E" w:rsidP="008F2B7D">
            <w:pPr>
              <w:pStyle w:val="TopicDescription"/>
              <w:rPr>
                <w:sz w:val="36"/>
                <w:szCs w:val="36"/>
              </w:rPr>
            </w:pPr>
            <w:sdt>
              <w:sdtPr>
                <w:rPr>
                  <w:sz w:val="36"/>
                  <w:szCs w:val="36"/>
                </w:rPr>
                <w:id w:val="-2014445731"/>
                <w:placeholder>
                  <w:docPart w:val="C0A6187475B143EEB0594AA107B182A8"/>
                </w:placeholder>
                <w15:appearance w15:val="hidden"/>
              </w:sdtPr>
              <w:sdtEndPr/>
              <w:sdtContent>
                <w:r w:rsidR="009E05DA" w:rsidRPr="009274E7">
                  <w:rPr>
                    <w:sz w:val="36"/>
                    <w:szCs w:val="36"/>
                  </w:rPr>
                  <w:t>SPRING/SUMMER 2023</w:t>
                </w:r>
              </w:sdtContent>
            </w:sdt>
            <w:r w:rsidR="00B7283D" w:rsidRPr="009274E7">
              <w:rPr>
                <w:sz w:val="36"/>
                <w:szCs w:val="36"/>
              </w:rPr>
              <w:t xml:space="preserve"> </w:t>
            </w:r>
          </w:p>
        </w:tc>
      </w:tr>
      <w:tr w:rsidR="00472CC0" w14:paraId="73D7DBD1" w14:textId="77777777" w:rsidTr="00360170">
        <w:trPr>
          <w:trHeight w:val="198"/>
        </w:trPr>
        <w:tc>
          <w:tcPr>
            <w:tcW w:w="3250" w:type="pct"/>
          </w:tcPr>
          <w:p w14:paraId="1228F570" w14:textId="77777777" w:rsidR="002719D0" w:rsidRPr="002719D0" w:rsidRDefault="002719D0" w:rsidP="002719D0"/>
        </w:tc>
        <w:tc>
          <w:tcPr>
            <w:tcW w:w="333" w:type="pct"/>
          </w:tcPr>
          <w:p w14:paraId="485C809C" w14:textId="77777777" w:rsidR="002719D0" w:rsidRDefault="002719D0" w:rsidP="002719D0"/>
        </w:tc>
        <w:tc>
          <w:tcPr>
            <w:tcW w:w="1417" w:type="pct"/>
          </w:tcPr>
          <w:p w14:paraId="1FBEBFFC" w14:textId="005509AB" w:rsidR="002719D0" w:rsidRDefault="002719D0" w:rsidP="002719D0"/>
        </w:tc>
      </w:tr>
      <w:tr w:rsidR="00472CC0" w14:paraId="1373EA5E" w14:textId="77777777" w:rsidTr="00AD2E65">
        <w:trPr>
          <w:trHeight w:val="1008"/>
        </w:trPr>
        <w:tc>
          <w:tcPr>
            <w:tcW w:w="3250" w:type="pct"/>
            <w:vMerge w:val="restart"/>
          </w:tcPr>
          <w:p w14:paraId="155428A4" w14:textId="1C339CD2" w:rsidR="00585C7B" w:rsidRDefault="00585C7B" w:rsidP="002719D0">
            <w:pPr>
              <w:pStyle w:val="Heading1"/>
              <w:rPr>
                <w:rFonts w:asciiTheme="minorHAnsi" w:hAnsiTheme="minorHAnsi"/>
              </w:rPr>
            </w:pPr>
          </w:p>
          <w:p w14:paraId="695BB15D" w14:textId="3330AD82" w:rsidR="007C7766" w:rsidRDefault="007C7766" w:rsidP="002719D0">
            <w:pPr>
              <w:pStyle w:val="Heading1"/>
              <w:rPr>
                <w:rFonts w:asciiTheme="minorHAnsi" w:hAnsiTheme="minorHAnsi"/>
              </w:rPr>
            </w:pPr>
            <w:r>
              <w:rPr>
                <w:noProof/>
              </w:rPr>
              <mc:AlternateContent>
                <mc:Choice Requires="wps">
                  <w:drawing>
                    <wp:inline distT="0" distB="0" distL="0" distR="0" wp14:anchorId="6D7D138A" wp14:editId="726381A0">
                      <wp:extent cx="1145540" cy="0"/>
                      <wp:effectExtent l="0" t="19050" r="54610" b="38100"/>
                      <wp:docPr id="10" name="Lin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5540" cy="0"/>
                              </a:xfrm>
                              <a:prstGeom prst="line">
                                <a:avLst/>
                              </a:prstGeom>
                              <a:noFill/>
                              <a:ln w="6350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A2FF871" id="Line 13" o:spid="_x0000_s1026" alt="&quot;&quot;" style="visibility:visible;mso-wrap-style:square;mso-left-percent:-10001;mso-top-percent:-10001;mso-position-horizontal:absolute;mso-position-horizontal-relative:char;mso-position-vertical:absolute;mso-position-vertical-relative:line;mso-left-percent:-10001;mso-top-percent:-10001" from="0,0" to="90.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" strokecolor="#231f20" strokeweight="5pt">
                      <w10:anchorlock/>
                    </v:line>
                  </w:pict>
                </mc:Fallback>
              </mc:AlternateContent>
            </w:r>
          </w:p>
          <w:p w14:paraId="3B18E6C0" w14:textId="7BE8425D" w:rsidR="00AD2E65" w:rsidRPr="00647DC3" w:rsidRDefault="00CA5AE5" w:rsidP="002719D0">
            <w:pPr>
              <w:pStyle w:val="Heading1"/>
              <w:rPr>
                <w:rFonts w:asciiTheme="minorHAnsi" w:hAnsiTheme="minorHAnsi"/>
              </w:rPr>
            </w:pPr>
            <w:r>
              <w:rPr>
                <w:rFonts w:asciiTheme="minorHAnsi" w:hAnsiTheme="minorHAnsi"/>
              </w:rPr>
              <w:t>Caregiver Hero Award</w:t>
            </w:r>
          </w:p>
          <w:p w14:paraId="3A257CD8" w14:textId="77777777" w:rsidR="004E68CA" w:rsidRPr="004E68CA" w:rsidRDefault="004E68CA" w:rsidP="00CA5AE5">
            <w:pPr>
              <w:rPr>
                <w:rFonts w:eastAsia="Times New Roman"/>
              </w:rPr>
            </w:pPr>
            <w:r w:rsidRPr="004E68CA">
              <w:rPr>
                <w:rFonts w:eastAsia="Times New Roman"/>
              </w:rPr>
              <w:t>By Dyonne Wilhelm</w:t>
            </w:r>
          </w:p>
          <w:p w14:paraId="3EAD95F2" w14:textId="0AA7C72A" w:rsidR="00CA5AE5" w:rsidRDefault="003A3CAB" w:rsidP="00CA5AE5">
            <w:r w:rsidRPr="00647DC3">
              <w:rPr>
                <w:rFonts w:eastAsia="Times New Roman"/>
                <w:b/>
                <w:bCs/>
                <w:u w:val="single"/>
              </w:rPr>
              <w:br/>
            </w:r>
            <w:r w:rsidR="004E68CA">
              <w:rPr>
                <w:noProof/>
              </w:rPr>
              <w:drawing>
                <wp:anchor distT="0" distB="0" distL="114300" distR="114300" simplePos="0" relativeHeight="251713536" behindDoc="1" locked="0" layoutInCell="1" allowOverlap="1" wp14:anchorId="619057F8" wp14:editId="137B4A90">
                  <wp:simplePos x="0" y="0"/>
                  <wp:positionH relativeFrom="column">
                    <wp:posOffset>-1905</wp:posOffset>
                  </wp:positionH>
                  <wp:positionV relativeFrom="paragraph">
                    <wp:posOffset>335280</wp:posOffset>
                  </wp:positionV>
                  <wp:extent cx="807720" cy="929640"/>
                  <wp:effectExtent l="0" t="0" r="0" b="3810"/>
                  <wp:wrapTight wrapText="bothSides">
                    <wp:wrapPolygon edited="0">
                      <wp:start x="0" y="0"/>
                      <wp:lineTo x="0" y="21246"/>
                      <wp:lineTo x="20887" y="21246"/>
                      <wp:lineTo x="20887" y="0"/>
                      <wp:lineTo x="0" y="0"/>
                    </wp:wrapPolygon>
                  </wp:wrapTight>
                  <wp:docPr id="28" name="Picture 2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7720" cy="929640"/>
                          </a:xfrm>
                          <a:prstGeom prst="rect">
                            <a:avLst/>
                          </a:prstGeom>
                        </pic:spPr>
                      </pic:pic>
                    </a:graphicData>
                  </a:graphic>
                </wp:anchor>
              </w:drawing>
            </w:r>
            <w:r w:rsidR="00CA5AE5">
              <w:t>This past November, Elaine’s Hope and the Lutheran Home were awarded the inaugural LSS Caregiver Hero award. This award was created in honor of Marty Schreiber and is awarded to individuals for their dedication for serving older adults and enriching their lives and others though compassion, commitment, collaboration, and loving care.  This award is a celebration of all our employees who live our mission every day.  Lutheran Social Services President and CEO said about the Lutheran Home, “Their compassion extends beyond the residents to the family members and friends that are closest to them. They embody caring for the caregiver”. We extend our gratitude and appreciation for this honor and dedication to the caregivers amongst us!</w:t>
            </w:r>
          </w:p>
          <w:p w14:paraId="1CF40049" w14:textId="6F0936B2" w:rsidR="00CA5AE5" w:rsidRDefault="00CA5AE5" w:rsidP="00CA5AE5">
            <w:r>
              <w:t>What to consider…</w:t>
            </w:r>
          </w:p>
          <w:p w14:paraId="57BBBBBF" w14:textId="68151584" w:rsidR="00CA5AE5" w:rsidRDefault="00472CC0" w:rsidP="00CA5AE5">
            <w:r>
              <w:rPr>
                <w:noProof/>
              </w:rPr>
              <w:drawing>
                <wp:anchor distT="0" distB="0" distL="114300" distR="114300" simplePos="0" relativeHeight="251716608" behindDoc="1" locked="0" layoutInCell="1" allowOverlap="1" wp14:anchorId="63B69275" wp14:editId="2241A0F7">
                  <wp:simplePos x="0" y="0"/>
                  <wp:positionH relativeFrom="column">
                    <wp:posOffset>-1905</wp:posOffset>
                  </wp:positionH>
                  <wp:positionV relativeFrom="paragraph">
                    <wp:posOffset>153035</wp:posOffset>
                  </wp:positionV>
                  <wp:extent cx="1685925" cy="1685925"/>
                  <wp:effectExtent l="0" t="0" r="9525" b="9525"/>
                  <wp:wrapTight wrapText="bothSides">
                    <wp:wrapPolygon edited="0">
                      <wp:start x="0" y="0"/>
                      <wp:lineTo x="0" y="21478"/>
                      <wp:lineTo x="21478" y="21478"/>
                      <wp:lineTo x="21478" y="0"/>
                      <wp:lineTo x="0" y="0"/>
                    </wp:wrapPolygon>
                  </wp:wrapTight>
                  <wp:docPr id="31" name="Picture 31" descr="creating-moments-of-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eating-moments-of-jo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CA5AE5">
              <w:t xml:space="preserve">As some of you may know, our team advocates reading the book </w:t>
            </w:r>
            <w:r w:rsidR="00CA5AE5" w:rsidRPr="007E734F">
              <w:rPr>
                <w:i/>
                <w:iCs/>
              </w:rPr>
              <w:t>Creating Moments of Joy Along the Alzheimer’s Journey</w:t>
            </w:r>
            <w:r w:rsidR="00CA5AE5">
              <w:t xml:space="preserve">, by Jolene Brackey. She delivers messages of awareness, grief, and joy in ways that are personal yet very relatable. One enlightening aspect of the journey we are on is understanding what individuals who have Alzheimer’s can teach us. They </w:t>
            </w:r>
            <w:r w:rsidR="00CA5AE5">
              <w:lastRenderedPageBreak/>
              <w:t>teach US to be present. We cannot dwell on the past or worry about the future. A person with Alzheimer’s isn’t capable of hiding, twisting, or changing their emotions like we are. When they are sad, they are sad. When they are happy, they are happy. We should see them with authentic emotions.  The residents need us to live in the moment. They need connections.</w:t>
            </w:r>
          </w:p>
          <w:p w14:paraId="581E7650" w14:textId="1F8086CF" w:rsidR="00CA5AE5" w:rsidRDefault="00472CC0" w:rsidP="00CA5AE5">
            <w:r>
              <w:rPr>
                <w:noProof/>
              </w:rPr>
              <w:drawing>
                <wp:anchor distT="0" distB="0" distL="114300" distR="114300" simplePos="0" relativeHeight="251715584" behindDoc="1" locked="0" layoutInCell="1" allowOverlap="1" wp14:anchorId="64DDAC25" wp14:editId="65CAF0F4">
                  <wp:simplePos x="0" y="0"/>
                  <wp:positionH relativeFrom="column">
                    <wp:posOffset>-68580</wp:posOffset>
                  </wp:positionH>
                  <wp:positionV relativeFrom="paragraph">
                    <wp:posOffset>922020</wp:posOffset>
                  </wp:positionV>
                  <wp:extent cx="2868295" cy="1604163"/>
                  <wp:effectExtent l="0" t="0" r="8255" b="0"/>
                  <wp:wrapTight wrapText="bothSides">
                    <wp:wrapPolygon edited="0">
                      <wp:start x="0" y="0"/>
                      <wp:lineTo x="0" y="21292"/>
                      <wp:lineTo x="21519" y="21292"/>
                      <wp:lineTo x="21519"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8295" cy="16041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AE5">
              <w:t xml:space="preserve">While we work on staying connected with those we love, we should expect to feel many emotions…joy, kindness, compassion, anger, guilt, fear.  In doing so, it is still important to create memorable moments with your loved one. Those moments can be holding hands, sitting outside enjoying the breeze, bringing in a delicious doughnut or ice cream, singing a song together, kissing them on the forehead, rubbing lotion on their hands, talking about your favorite vacation, combing their hair, </w:t>
            </w:r>
            <w:r w:rsidR="000F61F6">
              <w:t>bringing</w:t>
            </w:r>
            <w:r w:rsidR="00CA5AE5">
              <w:t xml:space="preserve"> in a hot ham and roll sandwich on Sunday, letting them wear their favorite outfit two days in a row, sharing a funny story, or reading the mail. </w:t>
            </w:r>
          </w:p>
          <w:p w14:paraId="23ADB26E" w14:textId="7CE532B3" w:rsidR="00CA5AE5" w:rsidRDefault="00CA5AE5" w:rsidP="00CA5AE5">
            <w:r>
              <w:t>Laughing, smiling, and a gentle touch or hug can go a long way. When words are hard to grasp and understand, a smile and a pat on the back can be more meaningful and impactful for individuals with dementia. It’s a great reminder that we are all human and long for connection in a variety of different ways. Remember, aim for that connection!</w:t>
            </w:r>
            <w:r w:rsidR="00472CC0">
              <w:rPr>
                <w:noProof/>
              </w:rPr>
              <w:t xml:space="preserve"> </w:t>
            </w:r>
          </w:p>
          <w:p w14:paraId="26901AB9" w14:textId="6B5B64FC" w:rsidR="00AD2E65" w:rsidRPr="00647DC3" w:rsidRDefault="00AD2E65" w:rsidP="00A067E1">
            <w:pPr>
              <w:spacing w:before="0" w:after="160" w:line="252" w:lineRule="auto"/>
              <w:ind w:left="360"/>
              <w:rPr>
                <w:rFonts w:eastAsia="Times New Roman"/>
              </w:rPr>
            </w:pPr>
          </w:p>
        </w:tc>
        <w:tc>
          <w:tcPr>
            <w:tcW w:w="333" w:type="pct"/>
            <w:vMerge w:val="restart"/>
          </w:tcPr>
          <w:p w14:paraId="015DE548" w14:textId="75DE6936" w:rsidR="00AD2E65" w:rsidRDefault="00AD2E65" w:rsidP="00197602"/>
        </w:tc>
        <w:tc>
          <w:tcPr>
            <w:tcW w:w="1417" w:type="pct"/>
            <w:vAlign w:val="center"/>
          </w:tcPr>
          <w:p w14:paraId="0C0E055B" w14:textId="30CB38A6" w:rsidR="00894EB9" w:rsidRDefault="00894EB9" w:rsidP="00BE521F">
            <w:pPr>
              <w:pStyle w:val="TOCHeading"/>
            </w:pPr>
          </w:p>
          <w:p w14:paraId="68BC1DD8" w14:textId="786770DC" w:rsidR="00894EB9" w:rsidRDefault="00894EB9" w:rsidP="00BE521F">
            <w:pPr>
              <w:pStyle w:val="TOCHeading"/>
            </w:pPr>
          </w:p>
          <w:p w14:paraId="73E0039D" w14:textId="77777777" w:rsidR="00894EB9" w:rsidRDefault="00894EB9" w:rsidP="00BE521F">
            <w:pPr>
              <w:pStyle w:val="TOCHeading"/>
            </w:pPr>
          </w:p>
          <w:p w14:paraId="7D367F36" w14:textId="77777777" w:rsidR="00894EB9" w:rsidRDefault="00894EB9" w:rsidP="00BE521F">
            <w:pPr>
              <w:pStyle w:val="TOCHeading"/>
            </w:pPr>
          </w:p>
          <w:p w14:paraId="2F543107" w14:textId="77777777" w:rsidR="000D462E" w:rsidRDefault="000D462E" w:rsidP="00BE521F">
            <w:pPr>
              <w:pStyle w:val="TOCHeading"/>
            </w:pPr>
          </w:p>
          <w:p w14:paraId="5AE7BE12" w14:textId="77777777" w:rsidR="000D462E" w:rsidRDefault="000D462E" w:rsidP="00BE521F">
            <w:pPr>
              <w:pStyle w:val="TOCHeading"/>
            </w:pPr>
          </w:p>
          <w:p w14:paraId="0A31A5DE" w14:textId="4BE99436" w:rsidR="00AD2E65" w:rsidRPr="00BE521F" w:rsidRDefault="009E05DA" w:rsidP="00BE521F">
            <w:pPr>
              <w:pStyle w:val="TOCHeading"/>
            </w:pPr>
            <w:r>
              <w:t>NewsLETTEr CONTENT</w:t>
            </w:r>
          </w:p>
          <w:p w14:paraId="2DB4FDA8" w14:textId="77777777" w:rsidR="00AD2E65" w:rsidRDefault="00AD2E65" w:rsidP="00AD2E65">
            <w:pPr>
              <w:pStyle w:val="TOCHeading"/>
            </w:pPr>
            <w:r>
              <w:rPr>
                <w:noProof/>
              </w:rPr>
              <mc:AlternateContent>
                <mc:Choice Requires="wps">
                  <w:drawing>
                    <wp:inline distT="0" distB="0" distL="0" distR="0" wp14:anchorId="6F235111" wp14:editId="38E9F27C">
                      <wp:extent cx="180340" cy="0"/>
                      <wp:effectExtent l="0" t="0" r="0" b="0"/>
                      <wp:docPr id="8" name="Lin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340" cy="0"/>
                              </a:xfrm>
                              <a:prstGeom prst="line">
                                <a:avLst/>
                              </a:prstGeom>
                              <a:noFill/>
                              <a:ln w="25400">
                                <a:solidFill>
                                  <a:srgbClr val="231F2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1A258125" id="Line 9" o:spid="_x0000_s1026" alt="&quot;&quot;" style="visibility:visible;mso-wrap-style:square;mso-left-percent:-10001;mso-top-percent:-10001;mso-position-horizontal:absolute;mso-position-horizontal-relative:char;mso-position-vertical:absolute;mso-position-vertical-relative:line;mso-left-percent:-10001;mso-top-percent:-10001" from="0,0" to="14.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" strokecolor="#231f20" strokeweight="2pt">
                      <w10:anchorlock/>
                    </v:line>
                  </w:pict>
                </mc:Fallback>
              </mc:AlternateContent>
            </w:r>
          </w:p>
        </w:tc>
      </w:tr>
      <w:tr w:rsidR="00472CC0" w14:paraId="17D6478C" w14:textId="77777777" w:rsidTr="00AD2E65">
        <w:trPr>
          <w:trHeight w:val="2700"/>
        </w:trPr>
        <w:tc>
          <w:tcPr>
            <w:tcW w:w="3250" w:type="pct"/>
            <w:vMerge/>
          </w:tcPr>
          <w:p w14:paraId="60F2C930" w14:textId="77777777" w:rsidR="00363E6D" w:rsidRPr="002719D0" w:rsidRDefault="00363E6D" w:rsidP="00363E6D">
            <w:pPr>
              <w:pStyle w:val="Heading1"/>
            </w:pPr>
          </w:p>
        </w:tc>
        <w:tc>
          <w:tcPr>
            <w:tcW w:w="333" w:type="pct"/>
            <w:vMerge/>
          </w:tcPr>
          <w:p w14:paraId="5D1D1F00" w14:textId="77777777" w:rsidR="00363E6D" w:rsidRDefault="00363E6D" w:rsidP="00363E6D"/>
        </w:tc>
        <w:tc>
          <w:tcPr>
            <w:tcW w:w="1417" w:type="pct"/>
            <w:tcMar>
              <w:left w:w="173" w:type="dxa"/>
              <w:right w:w="173" w:type="dxa"/>
            </w:tcMar>
          </w:tcPr>
          <w:p w14:paraId="2EB1E42E" w14:textId="77777777" w:rsidR="00363E6D" w:rsidRDefault="00947F2E" w:rsidP="00363E6D">
            <w:pPr>
              <w:pStyle w:val="TopicTitle"/>
              <w:jc w:val="left"/>
            </w:pPr>
            <w:sdt>
              <w:sdtPr>
                <w:id w:val="-547690056"/>
                <w:placeholder>
                  <w:docPart w:val="5CA34A004BCE45FEBAD41CAFC323FA01"/>
                </w:placeholder>
                <w15:appearance w15:val="hidden"/>
              </w:sdtPr>
              <w:sdtEndPr/>
              <w:sdtContent>
                <w:r w:rsidR="00363E6D">
                  <w:t>Community Updates</w:t>
                </w:r>
              </w:sdtContent>
            </w:sdt>
            <w:r w:rsidR="00363E6D">
              <w:t xml:space="preserve"> </w:t>
            </w:r>
          </w:p>
          <w:p w14:paraId="798B8AE7" w14:textId="50C1EEC1" w:rsidR="00363E6D" w:rsidRDefault="00947F2E" w:rsidP="00363E6D">
            <w:pPr>
              <w:pStyle w:val="TopicTitle"/>
            </w:pPr>
            <w:sdt>
              <w:sdtPr>
                <w:id w:val="-127320585"/>
                <w:placeholder>
                  <w:docPart w:val="B3863B4F07CB46B2977114504A668D83"/>
                </w:placeholder>
                <w15:appearance w15:val="hidden"/>
              </w:sdtPr>
              <w:sdtEndPr/>
              <w:sdtContent>
                <w:r w:rsidR="00DD5D1A">
                  <w:t>Chaplaincy</w:t>
                </w:r>
              </w:sdtContent>
            </w:sdt>
            <w:r w:rsidR="00DD5D1A">
              <w:t xml:space="preserve"> </w:t>
            </w:r>
            <w:r w:rsidR="007102AC">
              <w:t>UPdate</w:t>
            </w:r>
          </w:p>
          <w:p w14:paraId="795CCA15" w14:textId="71562D23" w:rsidR="00363E6D" w:rsidRDefault="00947F2E" w:rsidP="00363E6D">
            <w:pPr>
              <w:pStyle w:val="TopicTitle"/>
            </w:pPr>
            <w:sdt>
              <w:sdtPr>
                <w:id w:val="-1794044444"/>
                <w:placeholder>
                  <w:docPart w:val="889A09FCDD2546608AC42BD67934D380"/>
                </w:placeholder>
                <w15:appearance w15:val="hidden"/>
              </w:sdtPr>
              <w:sdtEndPr/>
              <w:sdtContent>
                <w:r w:rsidR="00DD5D1A">
                  <w:t xml:space="preserve">Tips &amp; tricks </w:t>
                </w:r>
              </w:sdtContent>
            </w:sdt>
            <w:r w:rsidR="00363E6D">
              <w:t xml:space="preserve"> </w:t>
            </w:r>
          </w:p>
          <w:p w14:paraId="642966A0" w14:textId="57A73B83" w:rsidR="003A3CAB" w:rsidRDefault="003A3CAB" w:rsidP="00363E6D">
            <w:pPr>
              <w:pStyle w:val="TopicTitle"/>
            </w:pPr>
            <w:r>
              <w:t>Staff Highligt</w:t>
            </w:r>
          </w:p>
          <w:p w14:paraId="581D511D" w14:textId="5EC272AF" w:rsidR="007102AC" w:rsidRDefault="00253ABC" w:rsidP="00363E6D">
            <w:pPr>
              <w:pStyle w:val="TopicTitle"/>
            </w:pPr>
            <w:r>
              <w:t xml:space="preserve">Elaine’s Hope </w:t>
            </w:r>
            <w:r w:rsidR="009274E7">
              <w:t xml:space="preserve"> Moments of Joy</w:t>
            </w:r>
          </w:p>
          <w:p w14:paraId="2CA773DB" w14:textId="77777777" w:rsidR="00253ABC" w:rsidRDefault="00253ABC" w:rsidP="00253ABC">
            <w:pPr>
              <w:pStyle w:val="TopicTitle"/>
            </w:pPr>
            <w:r>
              <w:t>Caregiver SupporT</w:t>
            </w:r>
          </w:p>
          <w:p w14:paraId="2F1461EA" w14:textId="77777777" w:rsidR="00253ABC" w:rsidRDefault="00253ABC" w:rsidP="00253ABC">
            <w:pPr>
              <w:pStyle w:val="TopicTitle"/>
            </w:pPr>
            <w:r>
              <w:t>Upcoming Events</w:t>
            </w:r>
          </w:p>
          <w:p w14:paraId="73EB8057" w14:textId="77777777" w:rsidR="00253ABC" w:rsidRPr="00C77147" w:rsidRDefault="00253ABC" w:rsidP="00363E6D">
            <w:pPr>
              <w:pStyle w:val="TopicTitle"/>
            </w:pPr>
          </w:p>
          <w:p w14:paraId="3F00AC14" w14:textId="4BA45B29" w:rsidR="00363E6D" w:rsidRDefault="00363E6D" w:rsidP="005245B7">
            <w:pPr>
              <w:pStyle w:val="TopicDescription"/>
              <w:jc w:val="left"/>
            </w:pPr>
          </w:p>
        </w:tc>
      </w:tr>
    </w:tbl>
    <w:p w14:paraId="128375E4" w14:textId="70599260" w:rsidR="00197602" w:rsidRDefault="00472CC0" w:rsidP="002719D0">
      <w:pPr>
        <w:pStyle w:val="NoSpacing"/>
      </w:pPr>
      <w:r w:rsidRPr="00922424">
        <w:rPr>
          <w:b/>
          <w:bCs/>
          <w:noProof/>
          <w:sz w:val="48"/>
          <w:szCs w:val="48"/>
        </w:rPr>
        <mc:AlternateContent>
          <mc:Choice Requires="wps">
            <w:drawing>
              <wp:anchor distT="45720" distB="45720" distL="114300" distR="114300" simplePos="0" relativeHeight="251718656" behindDoc="0" locked="0" layoutInCell="1" allowOverlap="1" wp14:anchorId="2D7C49D5" wp14:editId="6B1AD76B">
                <wp:simplePos x="0" y="0"/>
                <wp:positionH relativeFrom="page">
                  <wp:align>right</wp:align>
                </wp:positionH>
                <wp:positionV relativeFrom="paragraph">
                  <wp:posOffset>-5887085</wp:posOffset>
                </wp:positionV>
                <wp:extent cx="2360930" cy="1058354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583545"/>
                        </a:xfrm>
                        <a:prstGeom prst="rect">
                          <a:avLst/>
                        </a:prstGeom>
                        <a:noFill/>
                        <a:ln w="9525">
                          <a:noFill/>
                          <a:miter lim="800000"/>
                          <a:headEnd/>
                          <a:tailEnd/>
                        </a:ln>
                      </wps:spPr>
                      <wps:txbx>
                        <w:txbxContent>
                          <w:p w14:paraId="0D25709C" w14:textId="77777777" w:rsidR="00472CC0" w:rsidRDefault="00472CC0" w:rsidP="00472CC0">
                            <w:pPr>
                              <w:jc w:val="center"/>
                              <w:rPr>
                                <w:b/>
                                <w:bCs/>
                                <w:sz w:val="40"/>
                                <w:szCs w:val="40"/>
                              </w:rPr>
                            </w:pPr>
                            <w:r w:rsidRPr="00FA13DA">
                              <w:rPr>
                                <w:b/>
                                <w:bCs/>
                                <w:sz w:val="40"/>
                                <w:szCs w:val="40"/>
                              </w:rPr>
                              <w:t xml:space="preserve">ELAINE’S HOPE </w:t>
                            </w:r>
                          </w:p>
                          <w:p w14:paraId="6AC5523A" w14:textId="264C4CA6" w:rsidR="00472CC0" w:rsidRDefault="00472CC0" w:rsidP="00472CC0">
                            <w:pPr>
                              <w:jc w:val="center"/>
                              <w:rPr>
                                <w:b/>
                                <w:bCs/>
                                <w:sz w:val="40"/>
                                <w:szCs w:val="40"/>
                              </w:rPr>
                            </w:pPr>
                            <w:r>
                              <w:rPr>
                                <w:b/>
                                <w:bCs/>
                                <w:sz w:val="40"/>
                                <w:szCs w:val="40"/>
                              </w:rPr>
                              <w:t>Moments of Joy</w:t>
                            </w:r>
                            <w:r>
                              <w:rPr>
                                <w:b/>
                                <w:bCs/>
                                <w:sz w:val="40"/>
                                <w:szCs w:val="40"/>
                              </w:rPr>
                              <w:br/>
                            </w:r>
                          </w:p>
                          <w:p w14:paraId="58254249" w14:textId="0D7BBC2F" w:rsidR="00472CC0" w:rsidRDefault="00472CC0" w:rsidP="00472CC0">
                            <w:pPr>
                              <w:jc w:val="center"/>
                              <w:rPr>
                                <w:b/>
                                <w:bCs/>
                                <w:sz w:val="40"/>
                                <w:szCs w:val="40"/>
                              </w:rPr>
                            </w:pPr>
                            <w:r>
                              <w:rPr>
                                <w:noProof/>
                              </w:rPr>
                              <w:drawing>
                                <wp:inline distT="0" distB="0" distL="0" distR="0" wp14:anchorId="0F199533" wp14:editId="637D7EEC">
                                  <wp:extent cx="2094614" cy="1571221"/>
                                  <wp:effectExtent l="0" t="0" r="1270" b="0"/>
                                  <wp:docPr id="21" name="Picture 21" descr="A picture containing table,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able, person, indoo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9136" cy="1574613"/>
                                          </a:xfrm>
                                          <a:prstGeom prst="rect">
                                            <a:avLst/>
                                          </a:prstGeom>
                                          <a:noFill/>
                                          <a:ln>
                                            <a:noFill/>
                                          </a:ln>
                                        </pic:spPr>
                                      </pic:pic>
                                    </a:graphicData>
                                  </a:graphic>
                                </wp:inline>
                              </w:drawing>
                            </w:r>
                            <w:r>
                              <w:rPr>
                                <w:b/>
                                <w:bCs/>
                                <w:sz w:val="40"/>
                                <w:szCs w:val="40"/>
                              </w:rPr>
                              <w:br/>
                            </w:r>
                            <w:r w:rsidRPr="00472CC0">
                              <w:t>Fun and games</w:t>
                            </w:r>
                          </w:p>
                          <w:p w14:paraId="6AD6975F" w14:textId="77777777" w:rsidR="00472CC0" w:rsidRDefault="00472CC0" w:rsidP="00472CC0">
                            <w:pPr>
                              <w:jc w:val="center"/>
                              <w:rPr>
                                <w:b/>
                                <w:bCs/>
                              </w:rPr>
                            </w:pPr>
                            <w:r>
                              <w:rPr>
                                <w:noProof/>
                              </w:rPr>
                              <w:drawing>
                                <wp:inline distT="0" distB="0" distL="0" distR="0" wp14:anchorId="4AC3AF29" wp14:editId="50238765">
                                  <wp:extent cx="1306520" cy="1742027"/>
                                  <wp:effectExtent l="0" t="0" r="8255" b="0"/>
                                  <wp:docPr id="196" name="Picture 196" descr="A picture containing text, indoor, tabl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 indoor, table, pers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9263" cy="1759018"/>
                                          </a:xfrm>
                                          <a:prstGeom prst="rect">
                                            <a:avLst/>
                                          </a:prstGeom>
                                          <a:noFill/>
                                          <a:ln>
                                            <a:noFill/>
                                          </a:ln>
                                        </pic:spPr>
                                      </pic:pic>
                                    </a:graphicData>
                                  </a:graphic>
                                </wp:inline>
                              </w:drawing>
                            </w:r>
                          </w:p>
                          <w:p w14:paraId="5E536A59" w14:textId="77777777" w:rsidR="00472CC0" w:rsidRDefault="00472CC0" w:rsidP="00472CC0">
                            <w:pPr>
                              <w:jc w:val="center"/>
                            </w:pPr>
                            <w:r>
                              <w:rPr>
                                <w:noProof/>
                              </w:rPr>
                              <w:drawing>
                                <wp:inline distT="0" distB="0" distL="0" distR="0" wp14:anchorId="775FBFA3" wp14:editId="2F47C1A8">
                                  <wp:extent cx="1984455" cy="1488588"/>
                                  <wp:effectExtent l="0" t="0" r="0" b="0"/>
                                  <wp:docPr id="24" name="Picture 24" descr="A person and a child sitting at a table with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and a child sitting at a table with food&#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90516" cy="1493134"/>
                                          </a:xfrm>
                                          <a:prstGeom prst="rect">
                                            <a:avLst/>
                                          </a:prstGeom>
                                          <a:noFill/>
                                          <a:ln>
                                            <a:noFill/>
                                          </a:ln>
                                        </pic:spPr>
                                      </pic:pic>
                                    </a:graphicData>
                                  </a:graphic>
                                </wp:inline>
                              </w:drawing>
                            </w:r>
                            <w:r>
                              <w:rPr>
                                <w:b/>
                                <w:bCs/>
                              </w:rPr>
                              <w:br/>
                            </w:r>
                            <w:r w:rsidRPr="00501033">
                              <w:t>Making suncatchers</w:t>
                            </w:r>
                          </w:p>
                          <w:p w14:paraId="705DC51E" w14:textId="4EDA3F4C" w:rsidR="00472CC0" w:rsidRDefault="00472CC0" w:rsidP="00472CC0">
                            <w:pPr>
                              <w:jc w:val="center"/>
                            </w:pPr>
                            <w:r>
                              <w:rPr>
                                <w:noProof/>
                              </w:rPr>
                              <w:drawing>
                                <wp:inline distT="0" distB="0" distL="0" distR="0" wp14:anchorId="25BB3282" wp14:editId="4C98FEDA">
                                  <wp:extent cx="2055495" cy="1600200"/>
                                  <wp:effectExtent l="0" t="0" r="1905" b="0"/>
                                  <wp:docPr id="18" name="Picture 18" descr="An old person painting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n old person painting on a table&#10;&#10;Description automatically generated with low confidence"/>
                                          <pic:cNvPicPr>
                                            <a:picLocks noChangeAspect="1" noChangeArrowheads="1"/>
                                          </pic:cNvPicPr>
                                        </pic:nvPicPr>
                                        <pic:blipFill rotWithShape="1">
                                          <a:blip r:embed="rId18">
                                            <a:extLst>
                                              <a:ext uri="{28A0092B-C50C-407E-A947-70E740481C1C}">
                                                <a14:useLocalDpi xmlns:a14="http://schemas.microsoft.com/office/drawing/2010/main" val="0"/>
                                              </a:ext>
                                            </a:extLst>
                                          </a:blip>
                                          <a:srcRect t="16621" b="24988"/>
                                          <a:stretch/>
                                        </pic:blipFill>
                                        <pic:spPr bwMode="auto">
                                          <a:xfrm>
                                            <a:off x="0" y="0"/>
                                            <a:ext cx="2065500" cy="1607989"/>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40"/>
                                <w:szCs w:val="40"/>
                              </w:rPr>
                              <w:br/>
                            </w:r>
                            <w:r w:rsidRPr="005227BA">
                              <w:rPr>
                                <w:b/>
                                <w:bCs/>
                              </w:rPr>
                              <w:t xml:space="preserve"> </w:t>
                            </w:r>
                            <w:r>
                              <w:rPr>
                                <w:b/>
                                <w:bCs/>
                              </w:rPr>
                              <w:br/>
                            </w:r>
                          </w:p>
                          <w:p w14:paraId="6774B2D9" w14:textId="04C42889" w:rsidR="00472CC0" w:rsidRPr="00FA13DA" w:rsidRDefault="00472CC0" w:rsidP="00472CC0"/>
                          <w:p w14:paraId="02FE1590" w14:textId="77777777" w:rsidR="00472CC0" w:rsidRPr="00B97B75" w:rsidRDefault="00472CC0" w:rsidP="00472CC0">
                            <w:pPr>
                              <w:jc w:val="center"/>
                            </w:pPr>
                            <w: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D7C49D5" id="_x0000_t202" coordsize="21600,21600" o:spt="202" path="m,l,21600r21600,l21600,xe">
                <v:stroke joinstyle="miter"/>
                <v:path gradientshapeok="t" o:connecttype="rect"/>
              </v:shapetype>
              <v:shape id="Text Box 2" o:spid="_x0000_s1026" type="#_x0000_t202" style="position:absolute;margin-left:134.7pt;margin-top:-463.55pt;width:185.9pt;height:833.35pt;z-index:251718656;visibility:visible;mso-wrap-style:square;mso-width-percent:400;mso-height-percent:0;mso-wrap-distance-left:9pt;mso-wrap-distance-top:3.6pt;mso-wrap-distance-right:9pt;mso-wrap-distance-bottom:3.6pt;mso-position-horizontal:right;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" filled="f" stroked="f">
                <v:textbox>
                  <w:txbxContent>
                    <w:p w14:paraId="0D25709C" w14:textId="77777777" w:rsidR="00472CC0" w:rsidRDefault="00472CC0" w:rsidP="00472CC0">
                      <w:pPr>
                        <w:jc w:val="center"/>
                        <w:rPr>
                          <w:b/>
                          <w:bCs/>
                          <w:sz w:val="40"/>
                          <w:szCs w:val="40"/>
                        </w:rPr>
                      </w:pPr>
                      <w:r w:rsidRPr="00FA13DA">
                        <w:rPr>
                          <w:b/>
                          <w:bCs/>
                          <w:sz w:val="40"/>
                          <w:szCs w:val="40"/>
                        </w:rPr>
                        <w:t xml:space="preserve">ELAINE’S HOPE </w:t>
                      </w:r>
                    </w:p>
                    <w:p w14:paraId="6AC5523A" w14:textId="264C4CA6" w:rsidR="00472CC0" w:rsidRDefault="00472CC0" w:rsidP="00472CC0">
                      <w:pPr>
                        <w:jc w:val="center"/>
                        <w:rPr>
                          <w:b/>
                          <w:bCs/>
                          <w:sz w:val="40"/>
                          <w:szCs w:val="40"/>
                        </w:rPr>
                      </w:pPr>
                      <w:r>
                        <w:rPr>
                          <w:b/>
                          <w:bCs/>
                          <w:sz w:val="40"/>
                          <w:szCs w:val="40"/>
                        </w:rPr>
                        <w:t>Moments of Joy</w:t>
                      </w:r>
                      <w:r>
                        <w:rPr>
                          <w:b/>
                          <w:bCs/>
                          <w:sz w:val="40"/>
                          <w:szCs w:val="40"/>
                        </w:rPr>
                        <w:br/>
                      </w:r>
                    </w:p>
                    <w:p w14:paraId="58254249" w14:textId="0D7BBC2F" w:rsidR="00472CC0" w:rsidRDefault="00472CC0" w:rsidP="00472CC0">
                      <w:pPr>
                        <w:jc w:val="center"/>
                        <w:rPr>
                          <w:b/>
                          <w:bCs/>
                          <w:sz w:val="40"/>
                          <w:szCs w:val="40"/>
                        </w:rPr>
                      </w:pPr>
                      <w:r>
                        <w:rPr>
                          <w:noProof/>
                        </w:rPr>
                        <w:drawing>
                          <wp:inline distT="0" distB="0" distL="0" distR="0" wp14:anchorId="0F199533" wp14:editId="637D7EEC">
                            <wp:extent cx="2094614" cy="1571221"/>
                            <wp:effectExtent l="0" t="0" r="1270" b="0"/>
                            <wp:docPr id="21" name="Picture 21" descr="A picture containing table,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able, person, indoo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9136" cy="1574613"/>
                                    </a:xfrm>
                                    <a:prstGeom prst="rect">
                                      <a:avLst/>
                                    </a:prstGeom>
                                    <a:noFill/>
                                    <a:ln>
                                      <a:noFill/>
                                    </a:ln>
                                  </pic:spPr>
                                </pic:pic>
                              </a:graphicData>
                            </a:graphic>
                          </wp:inline>
                        </w:drawing>
                      </w:r>
                      <w:r>
                        <w:rPr>
                          <w:b/>
                          <w:bCs/>
                          <w:sz w:val="40"/>
                          <w:szCs w:val="40"/>
                        </w:rPr>
                        <w:br/>
                      </w:r>
                      <w:r w:rsidRPr="00472CC0">
                        <w:t>Fun and games</w:t>
                      </w:r>
                    </w:p>
                    <w:p w14:paraId="6AD6975F" w14:textId="77777777" w:rsidR="00472CC0" w:rsidRDefault="00472CC0" w:rsidP="00472CC0">
                      <w:pPr>
                        <w:jc w:val="center"/>
                        <w:rPr>
                          <w:b/>
                          <w:bCs/>
                        </w:rPr>
                      </w:pPr>
                      <w:r>
                        <w:rPr>
                          <w:noProof/>
                        </w:rPr>
                        <w:drawing>
                          <wp:inline distT="0" distB="0" distL="0" distR="0" wp14:anchorId="4AC3AF29" wp14:editId="50238765">
                            <wp:extent cx="1306520" cy="1742027"/>
                            <wp:effectExtent l="0" t="0" r="8255" b="0"/>
                            <wp:docPr id="196" name="Picture 196" descr="A picture containing text, indoor, tabl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 indoor, table, perso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9263" cy="1759018"/>
                                    </a:xfrm>
                                    <a:prstGeom prst="rect">
                                      <a:avLst/>
                                    </a:prstGeom>
                                    <a:noFill/>
                                    <a:ln>
                                      <a:noFill/>
                                    </a:ln>
                                  </pic:spPr>
                                </pic:pic>
                              </a:graphicData>
                            </a:graphic>
                          </wp:inline>
                        </w:drawing>
                      </w:r>
                    </w:p>
                    <w:p w14:paraId="5E536A59" w14:textId="77777777" w:rsidR="00472CC0" w:rsidRDefault="00472CC0" w:rsidP="00472CC0">
                      <w:pPr>
                        <w:jc w:val="center"/>
                      </w:pPr>
                      <w:r>
                        <w:rPr>
                          <w:noProof/>
                        </w:rPr>
                        <w:drawing>
                          <wp:inline distT="0" distB="0" distL="0" distR="0" wp14:anchorId="775FBFA3" wp14:editId="2F47C1A8">
                            <wp:extent cx="1984455" cy="1488588"/>
                            <wp:effectExtent l="0" t="0" r="0" b="0"/>
                            <wp:docPr id="24" name="Picture 24" descr="A person and a child sitting at a table with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and a child sitting at a table with food&#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0516" cy="1493134"/>
                                    </a:xfrm>
                                    <a:prstGeom prst="rect">
                                      <a:avLst/>
                                    </a:prstGeom>
                                    <a:noFill/>
                                    <a:ln>
                                      <a:noFill/>
                                    </a:ln>
                                  </pic:spPr>
                                </pic:pic>
                              </a:graphicData>
                            </a:graphic>
                          </wp:inline>
                        </w:drawing>
                      </w:r>
                      <w:r>
                        <w:rPr>
                          <w:b/>
                          <w:bCs/>
                        </w:rPr>
                        <w:br/>
                      </w:r>
                      <w:r w:rsidRPr="00501033">
                        <w:t>Making suncatchers</w:t>
                      </w:r>
                    </w:p>
                    <w:p w14:paraId="705DC51E" w14:textId="4EDA3F4C" w:rsidR="00472CC0" w:rsidRDefault="00472CC0" w:rsidP="00472CC0">
                      <w:pPr>
                        <w:jc w:val="center"/>
                      </w:pPr>
                      <w:r>
                        <w:rPr>
                          <w:noProof/>
                        </w:rPr>
                        <w:drawing>
                          <wp:inline distT="0" distB="0" distL="0" distR="0" wp14:anchorId="25BB3282" wp14:editId="4C98FEDA">
                            <wp:extent cx="2055495" cy="1600200"/>
                            <wp:effectExtent l="0" t="0" r="1905" b="0"/>
                            <wp:docPr id="18" name="Picture 18" descr="An old person painting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n old person painting on a table&#10;&#10;Description automatically generated with low confidence"/>
                                    <pic:cNvPicPr>
                                      <a:picLocks noChangeAspect="1" noChangeArrowheads="1"/>
                                    </pic:cNvPicPr>
                                  </pic:nvPicPr>
                                  <pic:blipFill rotWithShape="1">
                                    <a:blip r:embed="rId22">
                                      <a:extLst>
                                        <a:ext uri="{28A0092B-C50C-407E-A947-70E740481C1C}">
                                          <a14:useLocalDpi xmlns:a14="http://schemas.microsoft.com/office/drawing/2010/main" val="0"/>
                                        </a:ext>
                                      </a:extLst>
                                    </a:blip>
                                    <a:srcRect t="16621" b="24988"/>
                                    <a:stretch/>
                                  </pic:blipFill>
                                  <pic:spPr bwMode="auto">
                                    <a:xfrm>
                                      <a:off x="0" y="0"/>
                                      <a:ext cx="2065500" cy="1607989"/>
                                    </a:xfrm>
                                    <a:prstGeom prst="rect">
                                      <a:avLst/>
                                    </a:prstGeom>
                                    <a:noFill/>
                                    <a:ln>
                                      <a:noFill/>
                                    </a:ln>
                                    <a:extLst>
                                      <a:ext uri="{53640926-AAD7-44D8-BBD7-CCE9431645EC}">
                                        <a14:shadowObscured xmlns:a14="http://schemas.microsoft.com/office/drawing/2010/main"/>
                                      </a:ext>
                                    </a:extLst>
                                  </pic:spPr>
                                </pic:pic>
                              </a:graphicData>
                            </a:graphic>
                          </wp:inline>
                        </w:drawing>
                      </w:r>
                      <w:r>
                        <w:rPr>
                          <w:b/>
                          <w:bCs/>
                          <w:sz w:val="40"/>
                          <w:szCs w:val="40"/>
                        </w:rPr>
                        <w:br/>
                      </w:r>
                      <w:r w:rsidRPr="005227BA">
                        <w:rPr>
                          <w:b/>
                          <w:bCs/>
                        </w:rPr>
                        <w:t xml:space="preserve"> </w:t>
                      </w:r>
                      <w:r>
                        <w:rPr>
                          <w:b/>
                          <w:bCs/>
                        </w:rPr>
                        <w:br/>
                      </w:r>
                    </w:p>
                    <w:p w14:paraId="6774B2D9" w14:textId="04C42889" w:rsidR="00472CC0" w:rsidRPr="00FA13DA" w:rsidRDefault="00472CC0" w:rsidP="00472CC0"/>
                    <w:p w14:paraId="02FE1590" w14:textId="77777777" w:rsidR="00472CC0" w:rsidRPr="00B97B75" w:rsidRDefault="00472CC0" w:rsidP="00472CC0">
                      <w:pPr>
                        <w:jc w:val="center"/>
                      </w:pPr>
                      <w:r>
                        <w:br/>
                      </w:r>
                    </w:p>
                  </w:txbxContent>
                </v:textbox>
                <w10:wrap anchorx="page"/>
              </v:shape>
            </w:pict>
          </mc:Fallback>
        </mc:AlternateContent>
      </w:r>
    </w:p>
    <w:p w14:paraId="5426486D" w14:textId="5C72A6DD" w:rsidR="00197602" w:rsidRDefault="00197602" w:rsidP="00624FC0">
      <w:pPr>
        <w:pStyle w:val="ObjectAnchor"/>
      </w:pPr>
    </w:p>
    <w:p w14:paraId="0E321C1E" w14:textId="3AA29039" w:rsidR="00197602" w:rsidRDefault="00862CA9" w:rsidP="00B97E24">
      <w:pPr>
        <w:pStyle w:val="ObjectAnchor"/>
      </w:pPr>
      <w:r w:rsidRPr="007F5396">
        <mc:AlternateContent>
          <mc:Choice Requires="wps">
            <w:drawing>
              <wp:anchor distT="0" distB="0" distL="114300" distR="114300" simplePos="0" relativeHeight="251722752" behindDoc="1" locked="1" layoutInCell="1" allowOverlap="1" wp14:anchorId="0983AB7C" wp14:editId="61122A65">
                <wp:simplePos x="0" y="0"/>
                <wp:positionH relativeFrom="page">
                  <wp:align>right</wp:align>
                </wp:positionH>
                <wp:positionV relativeFrom="paragraph">
                  <wp:posOffset>-6578600</wp:posOffset>
                </wp:positionV>
                <wp:extent cx="2628900" cy="14007465"/>
                <wp:effectExtent l="0" t="0" r="0" b="0"/>
                <wp:wrapNone/>
                <wp:docPr id="193"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628900" cy="14007465"/>
                        </a:xfrm>
                        <a:prstGeom prst="rect">
                          <a:avLst/>
                        </a:prstGeom>
                        <a:solidFill>
                          <a:schemeClr val="tx2">
                            <a:lumMod val="75000"/>
                            <a:alpha val="10000"/>
                          </a:schemeClr>
                        </a:solidFill>
                        <a:ln>
                          <a:noFill/>
                        </a:ln>
                      </wps:spPr>
                      <wps:txbx>
                        <w:txbxContent>
                          <w:p w14:paraId="4E42505F" w14:textId="10F15563" w:rsidR="004652B9" w:rsidRDefault="004652B9" w:rsidP="004652B9">
                            <w:pPr>
                              <w:jc w:val="center"/>
                            </w:pPr>
                            <w:r>
                              <w:t>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3AB7C" id="Rectangle 4" o:spid="_x0000_s1027" alt="&quot;&quot;" style="position:absolute;margin-left:155.8pt;margin-top:-518pt;width:207pt;height:1102.95pt;flip:x;z-index:-2515937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" fillcolor="#17365d [2415]" stroked="f">
                <v:fill opacity="6682f"/>
                <v:textbox>
                  <w:txbxContent>
                    <w:p w14:paraId="4E42505F" w14:textId="10F15563" w:rsidR="004652B9" w:rsidRDefault="004652B9" w:rsidP="004652B9">
                      <w:pPr>
                        <w:jc w:val="center"/>
                      </w:pPr>
                      <w:r>
                        <w:t>w</w:t>
                      </w:r>
                    </w:p>
                  </w:txbxContent>
                </v:textbox>
                <w10:wrap anchorx="page"/>
                <w10:anchorlock/>
              </v:rect>
            </w:pict>
          </mc:Fallback>
        </mc:AlternateContent>
      </w:r>
    </w:p>
    <w:tbl>
      <w:tblPr>
        <w:tblW w:w="0" w:type="auto"/>
        <w:tblLook w:val="0600" w:firstRow="0" w:lastRow="0" w:firstColumn="0" w:lastColumn="0" w:noHBand="1" w:noVBand="1"/>
      </w:tblPr>
      <w:tblGrid>
        <w:gridCol w:w="6480"/>
        <w:gridCol w:w="268"/>
        <w:gridCol w:w="4052"/>
      </w:tblGrid>
      <w:tr w:rsidR="00E706B2" w:rsidRPr="007F5396" w14:paraId="2D88F736" w14:textId="77777777" w:rsidTr="003249EF">
        <w:trPr>
          <w:trHeight w:val="11115"/>
        </w:trPr>
        <w:tc>
          <w:tcPr>
            <w:tcW w:w="6480" w:type="dxa"/>
          </w:tcPr>
          <w:p w14:paraId="49839B3A" w14:textId="7016BBED" w:rsidR="00E706B2" w:rsidRPr="007F5396" w:rsidRDefault="00947F2E" w:rsidP="00314B9A">
            <w:pPr>
              <w:pStyle w:val="Heading1"/>
              <w:rPr>
                <w:rFonts w:asciiTheme="minorHAnsi" w:hAnsiTheme="minorHAnsi"/>
              </w:rPr>
            </w:pPr>
            <w:sdt>
              <w:sdtPr>
                <w:rPr>
                  <w:rFonts w:asciiTheme="minorHAnsi" w:hAnsiTheme="minorHAnsi"/>
                </w:rPr>
                <w:id w:val="135309410"/>
                <w:placeholder>
                  <w:docPart w:val="3101B82FD2DE4CBFA6049929FB627409"/>
                </w:placeholder>
                <w15:appearance w15:val="hidden"/>
              </w:sdtPr>
              <w:sdtEndPr/>
              <w:sdtContent>
                <w:r w:rsidR="00774E15" w:rsidRPr="007F5396">
                  <w:rPr>
                    <w:rFonts w:asciiTheme="minorHAnsi" w:hAnsiTheme="minorHAnsi"/>
                  </w:rPr>
                  <w:t>From Winter to Spring</w:t>
                </w:r>
              </w:sdtContent>
            </w:sdt>
            <w:r w:rsidR="00E706B2" w:rsidRPr="007F5396">
              <w:rPr>
                <w:rFonts w:asciiTheme="minorHAnsi" w:hAnsiTheme="minorHAnsi"/>
              </w:rPr>
              <w:t xml:space="preserve"> </w:t>
            </w:r>
          </w:p>
          <w:p w14:paraId="58E6D5F0" w14:textId="23A46ECC" w:rsidR="00E706B2" w:rsidRPr="00947F2E" w:rsidRDefault="00827A38" w:rsidP="00314B9A">
            <w:pPr>
              <w:pStyle w:val="Byline"/>
              <w:rPr>
                <w:sz w:val="22"/>
              </w:rPr>
            </w:pPr>
            <w:r w:rsidRPr="00947F2E">
              <w:rPr>
                <w:sz w:val="22"/>
              </w:rPr>
              <w:t xml:space="preserve">By </w:t>
            </w:r>
            <w:r w:rsidR="00774E15" w:rsidRPr="00947F2E">
              <w:rPr>
                <w:sz w:val="22"/>
              </w:rPr>
              <w:t>Chaplain Derek</w:t>
            </w:r>
          </w:p>
          <w:sdt>
            <w:sdtPr>
              <w:id w:val="-1309942230"/>
              <w:placeholder>
                <w:docPart w:val="F15B0710E3FA4B248E17B9CACCF24BF6"/>
              </w:placeholder>
              <w15:appearance w15:val="hidden"/>
            </w:sdtPr>
            <w:sdtEndPr/>
            <w:sdtContent>
              <w:p w14:paraId="53299919" w14:textId="6F43E5FD" w:rsidR="009E05DA" w:rsidRPr="007F5396" w:rsidRDefault="00827A38" w:rsidP="00314B9A">
                <w:r w:rsidRPr="007F5396">
                  <w:rPr>
                    <w:noProof/>
                  </w:rPr>
                  <w:drawing>
                    <wp:anchor distT="0" distB="0" distL="114300" distR="114300" simplePos="0" relativeHeight="251675648" behindDoc="1" locked="0" layoutInCell="1" allowOverlap="1" wp14:anchorId="32367639" wp14:editId="3798A2A3">
                      <wp:simplePos x="0" y="0"/>
                      <wp:positionH relativeFrom="column">
                        <wp:posOffset>-5080</wp:posOffset>
                      </wp:positionH>
                      <wp:positionV relativeFrom="paragraph">
                        <wp:posOffset>149860</wp:posOffset>
                      </wp:positionV>
                      <wp:extent cx="1222375" cy="1826895"/>
                      <wp:effectExtent l="0" t="0" r="0" b="1905"/>
                      <wp:wrapTight wrapText="bothSides">
                        <wp:wrapPolygon edited="0">
                          <wp:start x="0" y="0"/>
                          <wp:lineTo x="0" y="21397"/>
                          <wp:lineTo x="21207" y="21397"/>
                          <wp:lineTo x="21207" y="0"/>
                          <wp:lineTo x="0" y="0"/>
                        </wp:wrapPolygon>
                      </wp:wrapTight>
                      <wp:docPr id="20" name="Picture 20"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wearing glasses&#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1222375" cy="1826895"/>
                              </a:xfrm>
                              <a:prstGeom prst="rect">
                                <a:avLst/>
                              </a:prstGeom>
                            </pic:spPr>
                          </pic:pic>
                        </a:graphicData>
                      </a:graphic>
                      <wp14:sizeRelH relativeFrom="margin">
                        <wp14:pctWidth>0</wp14:pctWidth>
                      </wp14:sizeRelH>
                      <wp14:sizeRelV relativeFrom="margin">
                        <wp14:pctHeight>0</wp14:pctHeight>
                      </wp14:sizeRelV>
                    </wp:anchor>
                  </w:drawing>
                </w:r>
                <w:r w:rsidR="00774E15" w:rsidRPr="007F5396">
                  <w:rPr>
                    <w:rFonts w:cs="Helvetica"/>
                  </w:rPr>
                  <w:t xml:space="preserve">As I write these words today the weather reports warn of a major, multi-day snow event headed our way this week. All I can think of is, “Yuck!” Having lived in Wisconsin most of my life one would think that I would simply give in and accept that the winters can be brutal. Even as a kid I used to think, “just get through February and the worst of it will be over.” After all, spring comes in March, and with it the promise of longer days, more sunshine, warmer temperatures. But before we get to the positive aspects of March we still </w:t>
                </w:r>
                <w:r w:rsidR="009274E7" w:rsidRPr="007F5396">
                  <w:rPr>
                    <w:rFonts w:cs="Helvetica"/>
                  </w:rPr>
                  <w:t>must</w:t>
                </w:r>
                <w:r w:rsidR="00774E15" w:rsidRPr="007F5396">
                  <w:rPr>
                    <w:rFonts w:cs="Helvetica"/>
                  </w:rPr>
                  <w:t xml:space="preserve"> get through that last full month of winter. So, when the snow starts to pile up, and the temperatures plummet, and the winds blow the chill right through us, we know that ultimately spring will come. It is a certain truth. It cannot change. Soon the tempest of the winter and its storms will be past. Spring is that promise of a new beginning, having survived the worst we can now enjoy the best of what our region has to offer. It’s such a fitting parallel to the Christian message of forgiveness and renewal. As people of faith, we often experience a “winter” of hardship, uncertainty, fear. The winds of decline blow around us, sometimes causing sadness and fear to pile up like snow in a blizzard of trials. It’s all we can do to hold out for the promise of renewal in Christ. Just as the warmth and rebirth of</w:t>
                </w:r>
              </w:p>
            </w:sdtContent>
          </w:sdt>
          <w:p w14:paraId="60AD7A51" w14:textId="77777777" w:rsidR="0027697A" w:rsidRPr="007F5396" w:rsidRDefault="0027697A" w:rsidP="0027697A">
            <w:pPr>
              <w:rPr>
                <w:rFonts w:cs="Helvetica"/>
              </w:rPr>
            </w:pPr>
            <w:r w:rsidRPr="007F5396">
              <w:rPr>
                <w:rFonts w:cs="Helvetica"/>
              </w:rPr>
              <w:t>spring refreshes us after the winter months, the promise of God’s presence and love among His people renews us with the promise of new life through the actions of Jesus. The words of Psalm 23 ever ring true, “Even though I walk through the valley of the shadow I will fear no evil, for Thou art with me.” The fears and trials that we endure today will be pushed aside and overcome by the promise of mercy, love and restoration that come through the Lord. It is as reliable as the calendar pushing us from winter into spring.  And we have the promise that whatever we face, we do so with the Lord’s presence, that we would be directed to look forward to the relief and the new life that He offers in Christ our Lord. May we all find renewal and life in His promise and presence. Amen.</w:t>
            </w:r>
          </w:p>
          <w:p w14:paraId="43CDB337" w14:textId="77777777" w:rsidR="003249EF" w:rsidRDefault="003249EF" w:rsidP="003249EF">
            <w:pPr>
              <w:pStyle w:val="ObjectAnchor"/>
              <w:rPr>
                <w:sz w:val="36"/>
                <w:szCs w:val="36"/>
              </w:rPr>
            </w:pPr>
          </w:p>
          <w:p w14:paraId="39A8F2CF" w14:textId="77777777" w:rsidR="003249EF" w:rsidRDefault="003249EF" w:rsidP="003249EF">
            <w:pPr>
              <w:pStyle w:val="ObjectAnchor"/>
              <w:rPr>
                <w:sz w:val="36"/>
                <w:szCs w:val="36"/>
              </w:rPr>
            </w:pPr>
          </w:p>
          <w:p w14:paraId="07AE013F" w14:textId="77777777" w:rsidR="003249EF" w:rsidRDefault="003249EF" w:rsidP="003249EF">
            <w:pPr>
              <w:pStyle w:val="ObjectAnchor"/>
              <w:rPr>
                <w:sz w:val="36"/>
                <w:szCs w:val="36"/>
              </w:rPr>
            </w:pPr>
          </w:p>
          <w:p w14:paraId="3E6EB6D5" w14:textId="2CBB184A" w:rsidR="003249EF" w:rsidRDefault="00922424" w:rsidP="00306804">
            <w:pPr>
              <w:pStyle w:val="ObjectAnchor"/>
              <w:rPr>
                <w:b/>
                <w:bCs/>
                <w:sz w:val="48"/>
                <w:szCs w:val="48"/>
              </w:rPr>
            </w:pPr>
            <w:r w:rsidRPr="00922424">
              <w:rPr>
                <w:b/>
                <w:bCs/>
                <w:sz w:val="48"/>
                <w:szCs w:val="48"/>
              </w:rPr>
              <w:lastRenderedPageBreak/>
              <mc:AlternateContent>
                <mc:Choice Requires="wps">
                  <w:drawing>
                    <wp:anchor distT="45720" distB="45720" distL="114300" distR="114300" simplePos="0" relativeHeight="251699200" behindDoc="0" locked="0" layoutInCell="1" allowOverlap="1" wp14:anchorId="209F92C5" wp14:editId="133829B1">
                      <wp:simplePos x="0" y="0"/>
                      <wp:positionH relativeFrom="column">
                        <wp:posOffset>4354564</wp:posOffset>
                      </wp:positionH>
                      <wp:positionV relativeFrom="paragraph">
                        <wp:posOffset>-170121</wp:posOffset>
                      </wp:positionV>
                      <wp:extent cx="2360930" cy="9526772"/>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6772"/>
                              </a:xfrm>
                              <a:prstGeom prst="rect">
                                <a:avLst/>
                              </a:prstGeom>
                              <a:noFill/>
                              <a:ln w="9525">
                                <a:noFill/>
                                <a:miter lim="800000"/>
                                <a:headEnd/>
                                <a:tailEnd/>
                              </a:ln>
                            </wps:spPr>
                            <wps:txbx>
                              <w:txbxContent>
                                <w:p w14:paraId="7D525528" w14:textId="77777777" w:rsidR="009274E7" w:rsidRDefault="00FA13DA" w:rsidP="00FA13DA">
                                  <w:pPr>
                                    <w:jc w:val="center"/>
                                    <w:rPr>
                                      <w:b/>
                                      <w:bCs/>
                                      <w:sz w:val="40"/>
                                      <w:szCs w:val="40"/>
                                    </w:rPr>
                                  </w:pPr>
                                  <w:r w:rsidRPr="00FA13DA">
                                    <w:rPr>
                                      <w:b/>
                                      <w:bCs/>
                                      <w:sz w:val="40"/>
                                      <w:szCs w:val="40"/>
                                    </w:rPr>
                                    <w:t xml:space="preserve">ELAINE’S HOPE </w:t>
                                  </w:r>
                                </w:p>
                                <w:p w14:paraId="6C711EFC" w14:textId="25E0509D" w:rsidR="00FA13DA" w:rsidRDefault="009274E7" w:rsidP="00FA13DA">
                                  <w:pPr>
                                    <w:jc w:val="center"/>
                                  </w:pPr>
                                  <w:r>
                                    <w:rPr>
                                      <w:b/>
                                      <w:bCs/>
                                      <w:sz w:val="40"/>
                                      <w:szCs w:val="40"/>
                                    </w:rPr>
                                    <w:t>Moments of Joy</w:t>
                                  </w:r>
                                  <w:r w:rsidR="00EB6609">
                                    <w:rPr>
                                      <w:b/>
                                      <w:bCs/>
                                      <w:sz w:val="40"/>
                                      <w:szCs w:val="40"/>
                                    </w:rPr>
                                    <w:br/>
                                  </w:r>
                                  <w:r w:rsidR="00EB6609">
                                    <w:rPr>
                                      <w:b/>
                                      <w:bCs/>
                                      <w:sz w:val="40"/>
                                      <w:szCs w:val="40"/>
                                    </w:rPr>
                                    <w:br/>
                                  </w:r>
                                  <w:r w:rsidR="00922424" w:rsidRPr="005227BA">
                                    <w:rPr>
                                      <w:b/>
                                      <w:bCs/>
                                    </w:rPr>
                                    <w:t xml:space="preserve"> </w:t>
                                  </w:r>
                                  <w:r w:rsidR="005227BA">
                                    <w:rPr>
                                      <w:b/>
                                      <w:bCs/>
                                      <w:noProof/>
                                    </w:rPr>
                                    <w:drawing>
                                      <wp:inline distT="0" distB="0" distL="0" distR="0" wp14:anchorId="1F750E01" wp14:editId="4C8DD6BE">
                                        <wp:extent cx="1700794" cy="1350335"/>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24">
                                                  <a:extLst>
                                                    <a:ext uri="{28A0092B-C50C-407E-A947-70E740481C1C}">
                                                      <a14:useLocalDpi xmlns:a14="http://schemas.microsoft.com/office/drawing/2010/main" val="0"/>
                                                    </a:ext>
                                                  </a:extLst>
                                                </a:blip>
                                                <a:srcRect b="40451"/>
                                                <a:stretch/>
                                              </pic:blipFill>
                                              <pic:spPr bwMode="auto">
                                                <a:xfrm>
                                                  <a:off x="0" y="0"/>
                                                  <a:ext cx="1714272" cy="1361035"/>
                                                </a:xfrm>
                                                <a:prstGeom prst="rect">
                                                  <a:avLst/>
                                                </a:prstGeom>
                                                <a:ln>
                                                  <a:noFill/>
                                                </a:ln>
                                                <a:extLst>
                                                  <a:ext uri="{53640926-AAD7-44D8-BBD7-CCE9431645EC}">
                                                    <a14:shadowObscured xmlns:a14="http://schemas.microsoft.com/office/drawing/2010/main"/>
                                                  </a:ext>
                                                </a:extLst>
                                              </pic:spPr>
                                            </pic:pic>
                                          </a:graphicData>
                                        </a:graphic>
                                      </wp:inline>
                                    </w:drawing>
                                  </w:r>
                                  <w:r w:rsidR="00FA13DA">
                                    <w:rPr>
                                      <w:b/>
                                      <w:bCs/>
                                    </w:rPr>
                                    <w:br/>
                                  </w:r>
                                  <w:r w:rsidR="00B97B75">
                                    <w:t>Elaine’s Hope r</w:t>
                                  </w:r>
                                  <w:r w:rsidR="005227BA" w:rsidRPr="00B97B75">
                                    <w:t xml:space="preserve">esidents enjoyed </w:t>
                                  </w:r>
                                  <w:r w:rsidR="00FA13DA">
                                    <w:t xml:space="preserve"> creating props for </w:t>
                                  </w:r>
                                  <w:r w:rsidR="00B97B75" w:rsidRPr="00B97B75">
                                    <w:t xml:space="preserve">a play as part of our Intergenerational </w:t>
                                  </w:r>
                                  <w:r w:rsidR="004F17C9" w:rsidRPr="00B97B75">
                                    <w:t>programming.</w:t>
                                  </w:r>
                                </w:p>
                                <w:p w14:paraId="7B2CF2AB" w14:textId="62AD62B8" w:rsidR="00FA13DA" w:rsidRDefault="00217102" w:rsidP="00FA13DA">
                                  <w:pPr>
                                    <w:jc w:val="center"/>
                                  </w:pPr>
                                  <w:r>
                                    <w:rPr>
                                      <w:b/>
                                      <w:bCs/>
                                      <w:noProof/>
                                    </w:rPr>
                                    <w:drawing>
                                      <wp:inline distT="0" distB="0" distL="0" distR="0" wp14:anchorId="77B8F288" wp14:editId="0D3D3908">
                                        <wp:extent cx="2200940" cy="1650979"/>
                                        <wp:effectExtent l="0" t="0" r="0" b="6985"/>
                                        <wp:docPr id="39" name="Picture 39" descr="An older person and a young child playing with puzzle piece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n older person and a young child playing with puzzle pieces on a table&#10;&#10;Description automatically generated with low confidence"/>
                                                <pic:cNvPicPr/>
                                              </pic:nvPicPr>
                                              <pic:blipFill>
                                                <a:blip r:embed="rId25">
                                                  <a:extLst>
                                                    <a:ext uri="{28A0092B-C50C-407E-A947-70E740481C1C}">
                                                      <a14:useLocalDpi xmlns:a14="http://schemas.microsoft.com/office/drawing/2010/main" val="0"/>
                                                    </a:ext>
                                                  </a:extLst>
                                                </a:blip>
                                                <a:stretch>
                                                  <a:fillRect/>
                                                </a:stretch>
                                              </pic:blipFill>
                                              <pic:spPr>
                                                <a:xfrm>
                                                  <a:off x="0" y="0"/>
                                                  <a:ext cx="2206989" cy="1655517"/>
                                                </a:xfrm>
                                                <a:prstGeom prst="rect">
                                                  <a:avLst/>
                                                </a:prstGeom>
                                              </pic:spPr>
                                            </pic:pic>
                                          </a:graphicData>
                                        </a:graphic>
                                      </wp:inline>
                                    </w:drawing>
                                  </w:r>
                                  <w:r w:rsidR="00FA13DA">
                                    <w:rPr>
                                      <w:b/>
                                      <w:bCs/>
                                    </w:rPr>
                                    <w:br/>
                                  </w:r>
                                  <w:r w:rsidR="00FA13DA">
                                    <w:t>Helping the younger generation color</w:t>
                                  </w:r>
                                </w:p>
                                <w:p w14:paraId="5B61EBA5" w14:textId="0A27A0CC" w:rsidR="00FA13DA" w:rsidRDefault="00FA13DA" w:rsidP="00FA13DA">
                                  <w:pPr>
                                    <w:jc w:val="center"/>
                                  </w:pPr>
                                  <w:r>
                                    <w:rPr>
                                      <w:b/>
                                      <w:bCs/>
                                      <w:noProof/>
                                    </w:rPr>
                                    <w:drawing>
                                      <wp:inline distT="0" distB="0" distL="0" distR="0" wp14:anchorId="35005756" wp14:editId="0C664DA5">
                                        <wp:extent cx="1949968" cy="1882311"/>
                                        <wp:effectExtent l="0" t="4445" r="8255" b="8255"/>
                                        <wp:docPr id="40" name="Picture 40" descr="A picture containing indoor, floor, perso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indoor, floor, person, wood&#10;&#10;Description automatically generated"/>
                                                <pic:cNvPicPr/>
                                              </pic:nvPicPr>
                                              <pic:blipFill rotWithShape="1">
                                                <a:blip r:embed="rId26">
                                                  <a:extLst>
                                                    <a:ext uri="{28A0092B-C50C-407E-A947-70E740481C1C}">
                                                      <a14:useLocalDpi xmlns:a14="http://schemas.microsoft.com/office/drawing/2010/main" val="0"/>
                                                    </a:ext>
                                                  </a:extLst>
                                                </a:blip>
                                                <a:srcRect l="12619" t="-1" r="26480" b="21622"/>
                                                <a:stretch/>
                                              </pic:blipFill>
                                              <pic:spPr bwMode="auto">
                                                <a:xfrm rot="5400000">
                                                  <a:off x="0" y="0"/>
                                                  <a:ext cx="1953520" cy="1885740"/>
                                                </a:xfrm>
                                                <a:prstGeom prst="rect">
                                                  <a:avLst/>
                                                </a:prstGeom>
                                                <a:ln>
                                                  <a:noFill/>
                                                </a:ln>
                                                <a:extLst>
                                                  <a:ext uri="{53640926-AAD7-44D8-BBD7-CCE9431645EC}">
                                                    <a14:shadowObscured xmlns:a14="http://schemas.microsoft.com/office/drawing/2010/main"/>
                                                  </a:ext>
                                                </a:extLst>
                                              </pic:spPr>
                                            </pic:pic>
                                          </a:graphicData>
                                        </a:graphic>
                                      </wp:inline>
                                    </w:drawing>
                                  </w:r>
                                  <w:r w:rsidR="006A61C9">
                                    <w:br/>
                                  </w:r>
                                  <w:r w:rsidRPr="00FA13DA">
                                    <w:t xml:space="preserve">Irish dancers for St. </w:t>
                                  </w:r>
                                  <w:r w:rsidR="00215491" w:rsidRPr="00FA13DA">
                                    <w:t>Patrick’s</w:t>
                                  </w:r>
                                  <w:r w:rsidRPr="00FA13DA">
                                    <w:t xml:space="preserve"> Day</w:t>
                                  </w:r>
                                </w:p>
                                <w:p w14:paraId="266A7351" w14:textId="025BC04D" w:rsidR="006A61C9" w:rsidRPr="00FA13DA" w:rsidRDefault="006A61C9" w:rsidP="006A61C9">
                                  <w:pPr>
                                    <w:jc w:val="center"/>
                                  </w:pPr>
                                  <w:r>
                                    <w:rPr>
                                      <w:noProof/>
                                    </w:rPr>
                                    <w:drawing>
                                      <wp:inline distT="0" distB="0" distL="0" distR="0" wp14:anchorId="20FDFA1E" wp14:editId="3B06BE7A">
                                        <wp:extent cx="1513840" cy="1520456"/>
                                        <wp:effectExtent l="0" t="0" r="0" b="3810"/>
                                        <wp:docPr id="41" name="Picture 41" descr="An older person playing a board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n older person playing a board game&#10;&#10;Description automatically generated with low confidence"/>
                                                <pic:cNvPicPr>
                                                  <a:picLocks noChangeAspect="1" noChangeArrowheads="1"/>
                                                </pic:cNvPicPr>
                                              </pic:nvPicPr>
                                              <pic:blipFill rotWithShape="1">
                                                <a:blip r:embed="rId27">
                                                  <a:extLst>
                                                    <a:ext uri="{28A0092B-C50C-407E-A947-70E740481C1C}">
                                                      <a14:useLocalDpi xmlns:a14="http://schemas.microsoft.com/office/drawing/2010/main" val="0"/>
                                                    </a:ext>
                                                  </a:extLst>
                                                </a:blip>
                                                <a:srcRect b="24640"/>
                                                <a:stretch/>
                                              </pic:blipFill>
                                              <pic:spPr bwMode="auto">
                                                <a:xfrm>
                                                  <a:off x="0" y="0"/>
                                                  <a:ext cx="1521089" cy="1527737"/>
                                                </a:xfrm>
                                                <a:prstGeom prst="rect">
                                                  <a:avLst/>
                                                </a:prstGeom>
                                                <a:noFill/>
                                                <a:ln>
                                                  <a:noFill/>
                                                </a:ln>
                                                <a:extLst>
                                                  <a:ext uri="{53640926-AAD7-44D8-BBD7-CCE9431645EC}">
                                                    <a14:shadowObscured xmlns:a14="http://schemas.microsoft.com/office/drawing/2010/main"/>
                                                  </a:ext>
                                                </a:extLst>
                                              </pic:spPr>
                                            </pic:pic>
                                          </a:graphicData>
                                        </a:graphic>
                                      </wp:inline>
                                    </w:drawing>
                                  </w:r>
                                  <w:r>
                                    <w:br/>
                                    <w:t>BINGO!</w:t>
                                  </w:r>
                                </w:p>
                                <w:p w14:paraId="5AC7B96B" w14:textId="64F3E5FE" w:rsidR="00B97B75" w:rsidRPr="00B97B75" w:rsidRDefault="00FA13DA" w:rsidP="00FA13DA">
                                  <w:pPr>
                                    <w:jc w:val="center"/>
                                  </w:pPr>
                                  <w: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9F92C5" id="_x0000_s1028" type="#_x0000_t202" style="position:absolute;margin-left:342.9pt;margin-top:-13.4pt;width:185.9pt;height:750.15pt;z-index:2516992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" filled="f" stroked="f">
                      <v:textbox>
                        <w:txbxContent>
                          <w:p w14:paraId="7D525528" w14:textId="77777777" w:rsidR="009274E7" w:rsidRDefault="00FA13DA" w:rsidP="00FA13DA">
                            <w:pPr>
                              <w:jc w:val="center"/>
                              <w:rPr>
                                <w:b/>
                                <w:bCs/>
                                <w:sz w:val="40"/>
                                <w:szCs w:val="40"/>
                              </w:rPr>
                            </w:pPr>
                            <w:r w:rsidRPr="00FA13DA">
                              <w:rPr>
                                <w:b/>
                                <w:bCs/>
                                <w:sz w:val="40"/>
                                <w:szCs w:val="40"/>
                              </w:rPr>
                              <w:t xml:space="preserve">ELAINE’S HOPE </w:t>
                            </w:r>
                          </w:p>
                          <w:p w14:paraId="6C711EFC" w14:textId="25E0509D" w:rsidR="00FA13DA" w:rsidRDefault="009274E7" w:rsidP="00FA13DA">
                            <w:pPr>
                              <w:jc w:val="center"/>
                            </w:pPr>
                            <w:r>
                              <w:rPr>
                                <w:b/>
                                <w:bCs/>
                                <w:sz w:val="40"/>
                                <w:szCs w:val="40"/>
                              </w:rPr>
                              <w:t>Moments of Joy</w:t>
                            </w:r>
                            <w:r w:rsidR="00EB6609">
                              <w:rPr>
                                <w:b/>
                                <w:bCs/>
                                <w:sz w:val="40"/>
                                <w:szCs w:val="40"/>
                              </w:rPr>
                              <w:br/>
                            </w:r>
                            <w:r w:rsidR="00EB6609">
                              <w:rPr>
                                <w:b/>
                                <w:bCs/>
                                <w:sz w:val="40"/>
                                <w:szCs w:val="40"/>
                              </w:rPr>
                              <w:br/>
                            </w:r>
                            <w:r w:rsidR="00922424" w:rsidRPr="005227BA">
                              <w:rPr>
                                <w:b/>
                                <w:bCs/>
                              </w:rPr>
                              <w:t xml:space="preserve"> </w:t>
                            </w:r>
                            <w:r w:rsidR="005227BA">
                              <w:rPr>
                                <w:b/>
                                <w:bCs/>
                                <w:noProof/>
                              </w:rPr>
                              <w:drawing>
                                <wp:inline distT="0" distB="0" distL="0" distR="0" wp14:anchorId="1F750E01" wp14:editId="4C8DD6BE">
                                  <wp:extent cx="1700794" cy="1350335"/>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28">
                                            <a:extLst>
                                              <a:ext uri="{28A0092B-C50C-407E-A947-70E740481C1C}">
                                                <a14:useLocalDpi xmlns:a14="http://schemas.microsoft.com/office/drawing/2010/main" val="0"/>
                                              </a:ext>
                                            </a:extLst>
                                          </a:blip>
                                          <a:srcRect b="40451"/>
                                          <a:stretch/>
                                        </pic:blipFill>
                                        <pic:spPr bwMode="auto">
                                          <a:xfrm>
                                            <a:off x="0" y="0"/>
                                            <a:ext cx="1714272" cy="1361035"/>
                                          </a:xfrm>
                                          <a:prstGeom prst="rect">
                                            <a:avLst/>
                                          </a:prstGeom>
                                          <a:ln>
                                            <a:noFill/>
                                          </a:ln>
                                          <a:extLst>
                                            <a:ext uri="{53640926-AAD7-44D8-BBD7-CCE9431645EC}">
                                              <a14:shadowObscured xmlns:a14="http://schemas.microsoft.com/office/drawing/2010/main"/>
                                            </a:ext>
                                          </a:extLst>
                                        </pic:spPr>
                                      </pic:pic>
                                    </a:graphicData>
                                  </a:graphic>
                                </wp:inline>
                              </w:drawing>
                            </w:r>
                            <w:r w:rsidR="00FA13DA">
                              <w:rPr>
                                <w:b/>
                                <w:bCs/>
                              </w:rPr>
                              <w:br/>
                            </w:r>
                            <w:r w:rsidR="00B97B75">
                              <w:t>Elaine’s Hope r</w:t>
                            </w:r>
                            <w:r w:rsidR="005227BA" w:rsidRPr="00B97B75">
                              <w:t xml:space="preserve">esidents </w:t>
                            </w:r>
                            <w:proofErr w:type="gramStart"/>
                            <w:r w:rsidR="005227BA" w:rsidRPr="00B97B75">
                              <w:t xml:space="preserve">enjoyed </w:t>
                            </w:r>
                            <w:r w:rsidR="00FA13DA">
                              <w:t xml:space="preserve"> creating</w:t>
                            </w:r>
                            <w:proofErr w:type="gramEnd"/>
                            <w:r w:rsidR="00FA13DA">
                              <w:t xml:space="preserve"> props for </w:t>
                            </w:r>
                            <w:r w:rsidR="00B97B75" w:rsidRPr="00B97B75">
                              <w:t xml:space="preserve">a play as part of our Intergenerational </w:t>
                            </w:r>
                            <w:r w:rsidR="004F17C9" w:rsidRPr="00B97B75">
                              <w:t>programming.</w:t>
                            </w:r>
                          </w:p>
                          <w:p w14:paraId="7B2CF2AB" w14:textId="62AD62B8" w:rsidR="00FA13DA" w:rsidRDefault="00217102" w:rsidP="00FA13DA">
                            <w:pPr>
                              <w:jc w:val="center"/>
                            </w:pPr>
                            <w:r>
                              <w:rPr>
                                <w:b/>
                                <w:bCs/>
                                <w:noProof/>
                              </w:rPr>
                              <w:drawing>
                                <wp:inline distT="0" distB="0" distL="0" distR="0" wp14:anchorId="77B8F288" wp14:editId="0D3D3908">
                                  <wp:extent cx="2200940" cy="1650979"/>
                                  <wp:effectExtent l="0" t="0" r="0" b="6985"/>
                                  <wp:docPr id="39" name="Picture 39" descr="An older person and a young child playing with puzzle piece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n older person and a young child playing with puzzle pieces on a table&#10;&#10;Description automatically generated with low confidence"/>
                                          <pic:cNvPicPr/>
                                        </pic:nvPicPr>
                                        <pic:blipFill>
                                          <a:blip r:embed="rId29">
                                            <a:extLst>
                                              <a:ext uri="{28A0092B-C50C-407E-A947-70E740481C1C}">
                                                <a14:useLocalDpi xmlns:a14="http://schemas.microsoft.com/office/drawing/2010/main" val="0"/>
                                              </a:ext>
                                            </a:extLst>
                                          </a:blip>
                                          <a:stretch>
                                            <a:fillRect/>
                                          </a:stretch>
                                        </pic:blipFill>
                                        <pic:spPr>
                                          <a:xfrm>
                                            <a:off x="0" y="0"/>
                                            <a:ext cx="2206989" cy="1655517"/>
                                          </a:xfrm>
                                          <a:prstGeom prst="rect">
                                            <a:avLst/>
                                          </a:prstGeom>
                                        </pic:spPr>
                                      </pic:pic>
                                    </a:graphicData>
                                  </a:graphic>
                                </wp:inline>
                              </w:drawing>
                            </w:r>
                            <w:r w:rsidR="00FA13DA">
                              <w:rPr>
                                <w:b/>
                                <w:bCs/>
                              </w:rPr>
                              <w:br/>
                            </w:r>
                            <w:r w:rsidR="00FA13DA">
                              <w:t>Helping the younger generation color</w:t>
                            </w:r>
                          </w:p>
                          <w:p w14:paraId="5B61EBA5" w14:textId="0A27A0CC" w:rsidR="00FA13DA" w:rsidRDefault="00FA13DA" w:rsidP="00FA13DA">
                            <w:pPr>
                              <w:jc w:val="center"/>
                            </w:pPr>
                            <w:r>
                              <w:rPr>
                                <w:b/>
                                <w:bCs/>
                                <w:noProof/>
                              </w:rPr>
                              <w:drawing>
                                <wp:inline distT="0" distB="0" distL="0" distR="0" wp14:anchorId="35005756" wp14:editId="0C664DA5">
                                  <wp:extent cx="1949968" cy="1882311"/>
                                  <wp:effectExtent l="0" t="4445" r="8255" b="8255"/>
                                  <wp:docPr id="40" name="Picture 40" descr="A picture containing indoor, floor, perso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indoor, floor, person, wood&#10;&#10;Description automatically generated"/>
                                          <pic:cNvPicPr/>
                                        </pic:nvPicPr>
                                        <pic:blipFill rotWithShape="1">
                                          <a:blip r:embed="rId30">
                                            <a:extLst>
                                              <a:ext uri="{28A0092B-C50C-407E-A947-70E740481C1C}">
                                                <a14:useLocalDpi xmlns:a14="http://schemas.microsoft.com/office/drawing/2010/main" val="0"/>
                                              </a:ext>
                                            </a:extLst>
                                          </a:blip>
                                          <a:srcRect l="12619" t="-1" r="26480" b="21622"/>
                                          <a:stretch/>
                                        </pic:blipFill>
                                        <pic:spPr bwMode="auto">
                                          <a:xfrm rot="5400000">
                                            <a:off x="0" y="0"/>
                                            <a:ext cx="1953520" cy="1885740"/>
                                          </a:xfrm>
                                          <a:prstGeom prst="rect">
                                            <a:avLst/>
                                          </a:prstGeom>
                                          <a:ln>
                                            <a:noFill/>
                                          </a:ln>
                                          <a:extLst>
                                            <a:ext uri="{53640926-AAD7-44D8-BBD7-CCE9431645EC}">
                                              <a14:shadowObscured xmlns:a14="http://schemas.microsoft.com/office/drawing/2010/main"/>
                                            </a:ext>
                                          </a:extLst>
                                        </pic:spPr>
                                      </pic:pic>
                                    </a:graphicData>
                                  </a:graphic>
                                </wp:inline>
                              </w:drawing>
                            </w:r>
                            <w:r w:rsidR="006A61C9">
                              <w:br/>
                            </w:r>
                            <w:r w:rsidRPr="00FA13DA">
                              <w:t xml:space="preserve">Irish dancers for St. </w:t>
                            </w:r>
                            <w:r w:rsidR="00215491" w:rsidRPr="00FA13DA">
                              <w:t>Patrick’s</w:t>
                            </w:r>
                            <w:r w:rsidRPr="00FA13DA">
                              <w:t xml:space="preserve"> Day</w:t>
                            </w:r>
                          </w:p>
                          <w:p w14:paraId="266A7351" w14:textId="025BC04D" w:rsidR="006A61C9" w:rsidRPr="00FA13DA" w:rsidRDefault="006A61C9" w:rsidP="006A61C9">
                            <w:pPr>
                              <w:jc w:val="center"/>
                            </w:pPr>
                            <w:r>
                              <w:rPr>
                                <w:noProof/>
                              </w:rPr>
                              <w:drawing>
                                <wp:inline distT="0" distB="0" distL="0" distR="0" wp14:anchorId="20FDFA1E" wp14:editId="3B06BE7A">
                                  <wp:extent cx="1513840" cy="1520456"/>
                                  <wp:effectExtent l="0" t="0" r="0" b="3810"/>
                                  <wp:docPr id="41" name="Picture 41" descr="An older person playing a board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n older person playing a board game&#10;&#10;Description automatically generated with low confidence"/>
                                          <pic:cNvPicPr>
                                            <a:picLocks noChangeAspect="1" noChangeArrowheads="1"/>
                                          </pic:cNvPicPr>
                                        </pic:nvPicPr>
                                        <pic:blipFill rotWithShape="1">
                                          <a:blip r:embed="rId31">
                                            <a:extLst>
                                              <a:ext uri="{28A0092B-C50C-407E-A947-70E740481C1C}">
                                                <a14:useLocalDpi xmlns:a14="http://schemas.microsoft.com/office/drawing/2010/main" val="0"/>
                                              </a:ext>
                                            </a:extLst>
                                          </a:blip>
                                          <a:srcRect b="24640"/>
                                          <a:stretch/>
                                        </pic:blipFill>
                                        <pic:spPr bwMode="auto">
                                          <a:xfrm>
                                            <a:off x="0" y="0"/>
                                            <a:ext cx="1521089" cy="1527737"/>
                                          </a:xfrm>
                                          <a:prstGeom prst="rect">
                                            <a:avLst/>
                                          </a:prstGeom>
                                          <a:noFill/>
                                          <a:ln>
                                            <a:noFill/>
                                          </a:ln>
                                          <a:extLst>
                                            <a:ext uri="{53640926-AAD7-44D8-BBD7-CCE9431645EC}">
                                              <a14:shadowObscured xmlns:a14="http://schemas.microsoft.com/office/drawing/2010/main"/>
                                            </a:ext>
                                          </a:extLst>
                                        </pic:spPr>
                                      </pic:pic>
                                    </a:graphicData>
                                  </a:graphic>
                                </wp:inline>
                              </w:drawing>
                            </w:r>
                            <w:r>
                              <w:br/>
                              <w:t>BINGO!</w:t>
                            </w:r>
                          </w:p>
                          <w:p w14:paraId="5AC7B96B" w14:textId="64F3E5FE" w:rsidR="00B97B75" w:rsidRPr="00B97B75" w:rsidRDefault="00FA13DA" w:rsidP="00FA13DA">
                            <w:pPr>
                              <w:jc w:val="center"/>
                            </w:pPr>
                            <w:r>
                              <w:br/>
                            </w:r>
                          </w:p>
                        </w:txbxContent>
                      </v:textbox>
                    </v:shape>
                  </w:pict>
                </mc:Fallback>
              </mc:AlternateContent>
            </w:r>
            <w:r w:rsidR="003249EF" w:rsidRPr="00412CFD">
              <w:rPr>
                <w:b/>
                <w:bCs/>
                <w:sz w:val="48"/>
                <w:szCs w:val="48"/>
              </w:rPr>
              <w:t>TIPS &amp; TRICKS</w:t>
            </w:r>
          </w:p>
          <w:p w14:paraId="3868E3BE" w14:textId="0E369C48" w:rsidR="003249EF" w:rsidRDefault="00306804" w:rsidP="003249EF">
            <w:r>
              <w:t xml:space="preserve">By </w:t>
            </w:r>
            <w:r w:rsidR="00687C11">
              <w:t>Rachael Wuensch</w:t>
            </w:r>
            <w:r w:rsidR="00876FA0">
              <w:br/>
            </w:r>
            <w:r w:rsidR="00876FA0">
              <w:br/>
            </w:r>
            <w:r w:rsidR="003249EF">
              <w:t>Communication may become difficult for your loved on</w:t>
            </w:r>
            <w:r w:rsidR="003249EF" w:rsidRPr="007F5396">
              <w:rPr>
                <w:noProof/>
              </w:rPr>
              <mc:AlternateContent>
                <mc:Choice Requires="wps">
                  <w:drawing>
                    <wp:anchor distT="0" distB="0" distL="114300" distR="114300" simplePos="0" relativeHeight="251689984" behindDoc="1" locked="1" layoutInCell="1" allowOverlap="1" wp14:anchorId="31085A79" wp14:editId="47D003B0">
                      <wp:simplePos x="0" y="0"/>
                      <wp:positionH relativeFrom="column">
                        <wp:posOffset>-525780</wp:posOffset>
                      </wp:positionH>
                      <wp:positionV relativeFrom="paragraph">
                        <wp:posOffset>-1035685</wp:posOffset>
                      </wp:positionV>
                      <wp:extent cx="4699000" cy="11911965"/>
                      <wp:effectExtent l="0" t="0" r="6350" b="0"/>
                      <wp:wrapNone/>
                      <wp:docPr id="26"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0" cy="11911965"/>
                              </a:xfrm>
                              <a:prstGeom prst="rect">
                                <a:avLst/>
                              </a:prstGeom>
                              <a:solidFill>
                                <a:schemeClr val="tx2">
                                  <a:lumMod val="75000"/>
                                  <a:alpha val="10000"/>
                                </a:schemeClr>
                              </a:solidFill>
                              <a:ln>
                                <a:noFill/>
                              </a:ln>
                            </wps:spPr>
                            <wps:txbx>
                              <w:txbxContent>
                                <w:p w14:paraId="11E1491A" w14:textId="77777777" w:rsidR="008D3778" w:rsidRDefault="008D37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85A79" id="_x0000_s1029" alt="&quot;&quot;" style="position:absolute;margin-left:-41.4pt;margin-top:-81.55pt;width:370pt;height:937.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" fillcolor="#17365d [2415]" stroked="f">
                      <v:fill opacity="6682f"/>
                      <v:textbox>
                        <w:txbxContent>
                          <w:p w14:paraId="11E1491A" w14:textId="77777777" w:rsidR="008D3778" w:rsidRDefault="008D3778"/>
                        </w:txbxContent>
                      </v:textbox>
                      <w10:anchorlock/>
                    </v:rect>
                  </w:pict>
                </mc:Fallback>
              </mc:AlternateContent>
            </w:r>
            <w:r w:rsidR="003249EF">
              <w:t>e. Here are some tips and tricks for working through communication challenges.</w:t>
            </w:r>
          </w:p>
          <w:p w14:paraId="32A43114" w14:textId="432C1A29" w:rsidR="003249EF" w:rsidRPr="00E721E7" w:rsidRDefault="00876FA0" w:rsidP="003249EF">
            <w:pPr>
              <w:spacing w:before="0" w:after="160"/>
              <w:rPr>
                <w:b/>
                <w:bCs/>
                <w:u w:val="single"/>
              </w:rPr>
            </w:pPr>
            <w:r>
              <w:rPr>
                <w:b/>
                <w:bCs/>
                <w:u w:val="single"/>
              </w:rPr>
              <w:br/>
            </w:r>
            <w:r w:rsidR="003249EF" w:rsidRPr="00E721E7">
              <w:rPr>
                <w:b/>
                <w:bCs/>
                <w:u w:val="single"/>
              </w:rPr>
              <w:t>Resist What’s Natural</w:t>
            </w:r>
          </w:p>
          <w:p w14:paraId="5FFB9D1D" w14:textId="754CCB2B" w:rsidR="003249EF" w:rsidRDefault="003249EF" w:rsidP="003249EF">
            <w:pPr>
              <w:pStyle w:val="ListParagraph"/>
              <w:numPr>
                <w:ilvl w:val="0"/>
                <w:numId w:val="3"/>
              </w:numPr>
              <w:spacing w:before="0" w:after="160"/>
            </w:pPr>
            <w:r>
              <w:t xml:space="preserve">Avoid the small talk starters such </w:t>
            </w:r>
            <w:r w:rsidR="00876FA0">
              <w:t>as, “</w:t>
            </w:r>
            <w:r>
              <w:t>What’s the matter?” or “What did you do today?”</w:t>
            </w:r>
          </w:p>
          <w:p w14:paraId="52C73B00" w14:textId="77777777" w:rsidR="003249EF" w:rsidRDefault="003249EF" w:rsidP="003249EF">
            <w:pPr>
              <w:pStyle w:val="ListParagraph"/>
              <w:numPr>
                <w:ilvl w:val="0"/>
                <w:numId w:val="3"/>
              </w:numPr>
              <w:spacing w:before="0" w:after="160"/>
            </w:pPr>
            <w:r>
              <w:t>Take the time to ask what you are experiencing/seeing. For example, “You seem upset. How can I help you?” or “I heard you spent time with the kids on the playground. I bet it was nice to be outside!”</w:t>
            </w:r>
          </w:p>
          <w:p w14:paraId="402F4432" w14:textId="0DF47B4D" w:rsidR="003249EF" w:rsidRPr="00E721E7" w:rsidRDefault="003249EF" w:rsidP="003249EF">
            <w:pPr>
              <w:spacing w:before="0" w:after="160"/>
              <w:rPr>
                <w:b/>
                <w:bCs/>
                <w:u w:val="single"/>
              </w:rPr>
            </w:pPr>
            <w:r w:rsidRPr="00E721E7">
              <w:rPr>
                <w:b/>
                <w:bCs/>
                <w:u w:val="single"/>
              </w:rPr>
              <w:t>Avoid Saying ‘No’</w:t>
            </w:r>
          </w:p>
          <w:p w14:paraId="7057F9CB" w14:textId="77777777" w:rsidR="003249EF" w:rsidRDefault="003249EF" w:rsidP="003249EF">
            <w:pPr>
              <w:pStyle w:val="ListParagraph"/>
              <w:numPr>
                <w:ilvl w:val="0"/>
                <w:numId w:val="4"/>
              </w:numPr>
              <w:spacing w:before="0" w:after="160"/>
            </w:pPr>
            <w:r>
              <w:t xml:space="preserve">‘No’ can be limiting or may seem like a punishment. </w:t>
            </w:r>
          </w:p>
          <w:p w14:paraId="7A16D375" w14:textId="183E8B28" w:rsidR="003249EF" w:rsidRDefault="003249EF" w:rsidP="003249EF">
            <w:pPr>
              <w:pStyle w:val="ListParagraph"/>
              <w:numPr>
                <w:ilvl w:val="0"/>
                <w:numId w:val="4"/>
              </w:numPr>
              <w:spacing w:before="0" w:after="160"/>
            </w:pPr>
            <w:r>
              <w:t xml:space="preserve">Some great alternatives include: </w:t>
            </w:r>
          </w:p>
          <w:p w14:paraId="58BB334D" w14:textId="77777777" w:rsidR="003249EF" w:rsidRDefault="003249EF" w:rsidP="006851D6">
            <w:pPr>
              <w:pStyle w:val="ListParagraph"/>
              <w:numPr>
                <w:ilvl w:val="1"/>
                <w:numId w:val="4"/>
              </w:numPr>
              <w:spacing w:before="0" w:after="160"/>
            </w:pPr>
            <w:r>
              <w:t>“Unfortunately, we can’t right now. Maybe next time.”</w:t>
            </w:r>
          </w:p>
          <w:p w14:paraId="20ABFE4C" w14:textId="77777777" w:rsidR="003249EF" w:rsidRDefault="003249EF" w:rsidP="006851D6">
            <w:pPr>
              <w:pStyle w:val="ListParagraph"/>
              <w:numPr>
                <w:ilvl w:val="1"/>
                <w:numId w:val="4"/>
              </w:numPr>
              <w:spacing w:before="0" w:after="160"/>
            </w:pPr>
            <w:r>
              <w:t>“I’m not sure we can do ____ right now, but we could do ____ instead.”</w:t>
            </w:r>
          </w:p>
          <w:p w14:paraId="01475D9D" w14:textId="5E7973EC" w:rsidR="003249EF" w:rsidRDefault="003249EF" w:rsidP="003249EF">
            <w:pPr>
              <w:pStyle w:val="ListParagraph"/>
              <w:numPr>
                <w:ilvl w:val="0"/>
                <w:numId w:val="4"/>
              </w:numPr>
              <w:spacing w:before="0" w:after="160"/>
            </w:pPr>
            <w:r>
              <w:t>By avoiding ‘</w:t>
            </w:r>
            <w:r w:rsidR="00BC3C3E">
              <w:t>n</w:t>
            </w:r>
            <w:r>
              <w:t xml:space="preserve">o’ we eliminate the feeling of being punished, lack of being independent, and avoiding the resident being ‘wrong’. </w:t>
            </w:r>
          </w:p>
          <w:p w14:paraId="29DF05C3" w14:textId="772AFBBB" w:rsidR="003249EF" w:rsidRPr="00E721E7" w:rsidRDefault="003249EF" w:rsidP="003249EF">
            <w:pPr>
              <w:spacing w:before="0" w:after="160"/>
              <w:rPr>
                <w:b/>
                <w:bCs/>
                <w:u w:val="single"/>
              </w:rPr>
            </w:pPr>
            <w:r w:rsidRPr="00E721E7">
              <w:rPr>
                <w:b/>
                <w:bCs/>
                <w:u w:val="single"/>
              </w:rPr>
              <w:t xml:space="preserve">Use Short and Simple Sentences </w:t>
            </w:r>
          </w:p>
          <w:p w14:paraId="6BECC661" w14:textId="75B39876" w:rsidR="003249EF" w:rsidRDefault="003249EF" w:rsidP="00FD045A">
            <w:pPr>
              <w:spacing w:before="0" w:after="160"/>
            </w:pPr>
            <w:r>
              <w:t xml:space="preserve">Short and simple is easier for your loved one to comprehend when communicating. For example, leaving out specifics </w:t>
            </w:r>
            <w:r w:rsidR="00315ABF">
              <w:t>such as</w:t>
            </w:r>
            <w:r>
              <w:t xml:space="preserve"> locations or street names will make it easier for your loved one to recall and respond. </w:t>
            </w:r>
          </w:p>
          <w:p w14:paraId="758379F3" w14:textId="77777777" w:rsidR="003249EF" w:rsidRDefault="003249EF" w:rsidP="00FD045A">
            <w:pPr>
              <w:pStyle w:val="ListParagraph"/>
              <w:numPr>
                <w:ilvl w:val="0"/>
                <w:numId w:val="5"/>
              </w:numPr>
              <w:spacing w:before="0" w:after="160"/>
            </w:pPr>
            <w:r>
              <w:t>Use a short sentence such as: “John told me he took you out for dinner.”</w:t>
            </w:r>
          </w:p>
          <w:p w14:paraId="4FEA4781" w14:textId="77777777" w:rsidR="003249EF" w:rsidRDefault="003249EF" w:rsidP="00FD045A">
            <w:pPr>
              <w:pStyle w:val="ListParagraph"/>
              <w:numPr>
                <w:ilvl w:val="0"/>
                <w:numId w:val="5"/>
              </w:numPr>
              <w:spacing w:before="0" w:after="160"/>
            </w:pPr>
            <w:r>
              <w:t>Avoid long sentences such as: “John told me he took you out for dinner on Tuesday for pizza on the south side near our old church on 1</w:t>
            </w:r>
            <w:r w:rsidRPr="003249EF">
              <w:rPr>
                <w:vertAlign w:val="superscript"/>
              </w:rPr>
              <w:t>st</w:t>
            </w:r>
            <w:r>
              <w:t xml:space="preserve"> street.”</w:t>
            </w:r>
          </w:p>
          <w:p w14:paraId="69C5ECD0" w14:textId="47082F11" w:rsidR="003249EF" w:rsidRPr="00E721E7" w:rsidRDefault="003249EF" w:rsidP="003249EF">
            <w:pPr>
              <w:spacing w:before="0" w:after="160"/>
              <w:rPr>
                <w:b/>
                <w:bCs/>
                <w:u w:val="single"/>
              </w:rPr>
            </w:pPr>
            <w:r w:rsidRPr="00E721E7">
              <w:rPr>
                <w:b/>
                <w:bCs/>
                <w:u w:val="single"/>
              </w:rPr>
              <w:t>Leave Time for a Response</w:t>
            </w:r>
          </w:p>
          <w:p w14:paraId="691AD64E" w14:textId="77777777" w:rsidR="003249EF" w:rsidRDefault="003249EF" w:rsidP="001614A0">
            <w:pPr>
              <w:pStyle w:val="ListParagraph"/>
              <w:numPr>
                <w:ilvl w:val="0"/>
                <w:numId w:val="7"/>
              </w:numPr>
              <w:spacing w:before="0" w:after="160"/>
            </w:pPr>
            <w:r>
              <w:t xml:space="preserve">As we get older, it takes more time to recall and respond. With dementia, individuals need extra time to process, explain, or find the right word to articulate themselves. </w:t>
            </w:r>
          </w:p>
          <w:p w14:paraId="459C5A02" w14:textId="4B233876" w:rsidR="003249EF" w:rsidRDefault="003249EF" w:rsidP="001614A0">
            <w:pPr>
              <w:pStyle w:val="ListParagraph"/>
              <w:numPr>
                <w:ilvl w:val="0"/>
                <w:numId w:val="7"/>
              </w:numPr>
              <w:spacing w:before="0" w:after="160"/>
            </w:pPr>
            <w:r>
              <w:t xml:space="preserve">It is important to give your loved one time to comprehend and time to give a response. </w:t>
            </w:r>
          </w:p>
          <w:p w14:paraId="1A35D93E" w14:textId="77777777" w:rsidR="003249EF" w:rsidRDefault="003249EF" w:rsidP="001614A0">
            <w:pPr>
              <w:pStyle w:val="ListParagraph"/>
              <w:numPr>
                <w:ilvl w:val="0"/>
                <w:numId w:val="7"/>
              </w:numPr>
              <w:spacing w:before="0" w:after="160"/>
            </w:pPr>
            <w:r>
              <w:t>If you find yourself trying to fill the silence while they are thinking, try the following tips:</w:t>
            </w:r>
          </w:p>
          <w:p w14:paraId="1EDBE330" w14:textId="0DBE4239" w:rsidR="003249EF" w:rsidRDefault="003249EF" w:rsidP="001614A0">
            <w:pPr>
              <w:pStyle w:val="ListParagraph"/>
              <w:numPr>
                <w:ilvl w:val="1"/>
                <w:numId w:val="7"/>
              </w:numPr>
              <w:spacing w:before="0" w:after="160"/>
            </w:pPr>
            <w:r>
              <w:t xml:space="preserve">Practice deep breathing </w:t>
            </w:r>
          </w:p>
          <w:p w14:paraId="74A75CBC" w14:textId="0ABD6F65" w:rsidR="003249EF" w:rsidRDefault="005227BA" w:rsidP="001614A0">
            <w:pPr>
              <w:pStyle w:val="ListParagraph"/>
              <w:numPr>
                <w:ilvl w:val="2"/>
                <w:numId w:val="7"/>
              </w:numPr>
              <w:spacing w:before="0" w:after="160"/>
            </w:pPr>
            <w:r w:rsidRPr="00922424">
              <w:rPr>
                <w:b/>
                <w:bCs/>
                <w:noProof/>
                <w:sz w:val="48"/>
                <w:szCs w:val="48"/>
              </w:rPr>
              <w:lastRenderedPageBreak/>
              <mc:AlternateContent>
                <mc:Choice Requires="wps">
                  <w:drawing>
                    <wp:anchor distT="45720" distB="45720" distL="114300" distR="114300" simplePos="0" relativeHeight="251701248" behindDoc="0" locked="0" layoutInCell="1" allowOverlap="1" wp14:anchorId="26646FD4" wp14:editId="1ECFB8E5">
                      <wp:simplePos x="0" y="0"/>
                      <wp:positionH relativeFrom="column">
                        <wp:posOffset>4343932</wp:posOffset>
                      </wp:positionH>
                      <wp:positionV relativeFrom="paragraph">
                        <wp:posOffset>-191386</wp:posOffset>
                      </wp:positionV>
                      <wp:extent cx="2360930" cy="9526772"/>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6772"/>
                              </a:xfrm>
                              <a:prstGeom prst="rect">
                                <a:avLst/>
                              </a:prstGeom>
                              <a:noFill/>
                              <a:ln w="9525">
                                <a:noFill/>
                                <a:miter lim="800000"/>
                                <a:headEnd/>
                                <a:tailEnd/>
                              </a:ln>
                            </wps:spPr>
                            <wps:txbx>
                              <w:txbxContent>
                                <w:p w14:paraId="0944A134" w14:textId="77777777" w:rsidR="009274E7" w:rsidRDefault="001B103E" w:rsidP="00FA13DA">
                                  <w:pPr>
                                    <w:jc w:val="center"/>
                                    <w:rPr>
                                      <w:b/>
                                      <w:bCs/>
                                      <w:sz w:val="40"/>
                                      <w:szCs w:val="40"/>
                                    </w:rPr>
                                  </w:pPr>
                                  <w:r w:rsidRPr="00FA13DA">
                                    <w:rPr>
                                      <w:b/>
                                      <w:bCs/>
                                      <w:sz w:val="40"/>
                                      <w:szCs w:val="40"/>
                                    </w:rPr>
                                    <w:t xml:space="preserve">ELAINE’S HOPE </w:t>
                                  </w:r>
                                </w:p>
                                <w:p w14:paraId="1874A994" w14:textId="42B3E55C" w:rsidR="006A1D06" w:rsidRDefault="009274E7" w:rsidP="00FA13DA">
                                  <w:pPr>
                                    <w:jc w:val="center"/>
                                  </w:pPr>
                                  <w:r>
                                    <w:rPr>
                                      <w:b/>
                                      <w:bCs/>
                                      <w:sz w:val="40"/>
                                      <w:szCs w:val="40"/>
                                    </w:rPr>
                                    <w:t>Moments of Joy</w:t>
                                  </w:r>
                                  <w:r w:rsidR="001B103E">
                                    <w:rPr>
                                      <w:noProof/>
                                    </w:rPr>
                                    <w:t xml:space="preserve"> </w:t>
                                  </w:r>
                                </w:p>
                                <w:p w14:paraId="43DBBE1D" w14:textId="3CB8CBF1" w:rsidR="00FA13DA" w:rsidRDefault="006A1D06" w:rsidP="00FA13DA">
                                  <w:pPr>
                                    <w:jc w:val="center"/>
                                    <w:rPr>
                                      <w:b/>
                                      <w:bCs/>
                                    </w:rPr>
                                  </w:pPr>
                                  <w:r>
                                    <w:br/>
                                  </w:r>
                                  <w:r>
                                    <w:rPr>
                                      <w:noProof/>
                                    </w:rPr>
                                    <w:drawing>
                                      <wp:inline distT="0" distB="0" distL="0" distR="0" wp14:anchorId="3EB51E96" wp14:editId="5C40CB01">
                                        <wp:extent cx="1818167" cy="1363852"/>
                                        <wp:effectExtent l="0" t="0" r="0" b="8255"/>
                                        <wp:docPr id="42" name="Picture 42" descr="An older person and a young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n older person and a young child sitting at a table&#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7574" cy="1370909"/>
                                                </a:xfrm>
                                                <a:prstGeom prst="rect">
                                                  <a:avLst/>
                                                </a:prstGeom>
                                                <a:noFill/>
                                                <a:ln>
                                                  <a:noFill/>
                                                </a:ln>
                                              </pic:spPr>
                                            </pic:pic>
                                          </a:graphicData>
                                        </a:graphic>
                                      </wp:inline>
                                    </w:drawing>
                                  </w:r>
                                </w:p>
                                <w:p w14:paraId="4755B5BF" w14:textId="3F9FD812" w:rsidR="009D71DE" w:rsidRDefault="009D71DE" w:rsidP="00FA13DA">
                                  <w:pPr>
                                    <w:jc w:val="center"/>
                                    <w:rPr>
                                      <w:b/>
                                      <w:bCs/>
                                    </w:rPr>
                                  </w:pPr>
                                  <w:r>
                                    <w:rPr>
                                      <w:noProof/>
                                    </w:rPr>
                                    <w:drawing>
                                      <wp:inline distT="0" distB="0" distL="0" distR="0" wp14:anchorId="255DA5D2" wp14:editId="592A9788">
                                        <wp:extent cx="1860697" cy="1767928"/>
                                        <wp:effectExtent l="0" t="0" r="6350" b="3810"/>
                                        <wp:docPr id="43" name="Picture 43" descr="An older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n older person sitting at a table&#10;&#10;Description automatically generated with medium confidence"/>
                                                <pic:cNvPicPr>
                                                  <a:picLocks noChangeAspect="1" noChangeArrowheads="1"/>
                                                </pic:cNvPicPr>
                                              </pic:nvPicPr>
                                              <pic:blipFill rotWithShape="1">
                                                <a:blip r:embed="rId33">
                                                  <a:extLst>
                                                    <a:ext uri="{28A0092B-C50C-407E-A947-70E740481C1C}">
                                                      <a14:useLocalDpi xmlns:a14="http://schemas.microsoft.com/office/drawing/2010/main" val="0"/>
                                                    </a:ext>
                                                  </a:extLst>
                                                </a:blip>
                                                <a:srcRect b="28708"/>
                                                <a:stretch/>
                                              </pic:blipFill>
                                              <pic:spPr bwMode="auto">
                                                <a:xfrm>
                                                  <a:off x="0" y="0"/>
                                                  <a:ext cx="1865505" cy="1772497"/>
                                                </a:xfrm>
                                                <a:prstGeom prst="rect">
                                                  <a:avLst/>
                                                </a:prstGeom>
                                                <a:noFill/>
                                                <a:ln>
                                                  <a:noFill/>
                                                </a:ln>
                                                <a:extLst>
                                                  <a:ext uri="{53640926-AAD7-44D8-BBD7-CCE9431645EC}">
                                                    <a14:shadowObscured xmlns:a14="http://schemas.microsoft.com/office/drawing/2010/main"/>
                                                  </a:ext>
                                                </a:extLst>
                                              </pic:spPr>
                                            </pic:pic>
                                          </a:graphicData>
                                        </a:graphic>
                                      </wp:inline>
                                    </w:drawing>
                                  </w:r>
                                </w:p>
                                <w:p w14:paraId="4647C7F6" w14:textId="50B31545" w:rsidR="00301A47" w:rsidRDefault="00301A47" w:rsidP="00FA13DA">
                                  <w:pPr>
                                    <w:jc w:val="center"/>
                                    <w:rPr>
                                      <w:b/>
                                      <w:bCs/>
                                    </w:rPr>
                                  </w:pPr>
                                  <w:r>
                                    <w:rPr>
                                      <w:noProof/>
                                    </w:rPr>
                                    <w:drawing>
                                      <wp:inline distT="0" distB="0" distL="0" distR="0" wp14:anchorId="1886B2B9" wp14:editId="69C33361">
                                        <wp:extent cx="1839432" cy="2452423"/>
                                        <wp:effectExtent l="0" t="0" r="889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3658" cy="2471389"/>
                                                </a:xfrm>
                                                <a:prstGeom prst="rect">
                                                  <a:avLst/>
                                                </a:prstGeom>
                                                <a:noFill/>
                                                <a:ln>
                                                  <a:noFill/>
                                                </a:ln>
                                              </pic:spPr>
                                            </pic:pic>
                                          </a:graphicData>
                                        </a:graphic>
                                      </wp:inline>
                                    </w:drawing>
                                  </w:r>
                                  <w:r w:rsidR="00C53CDA">
                                    <w:rPr>
                                      <w:b/>
                                      <w:bCs/>
                                    </w:rPr>
                                    <w:br/>
                                  </w:r>
                                  <w:r w:rsidR="00C53CDA">
                                    <w:rPr>
                                      <w:b/>
                                      <w:bCs/>
                                    </w:rPr>
                                    <w:br/>
                                  </w:r>
                                  <w:r w:rsidR="00C53CDA">
                                    <w:rPr>
                                      <w:noProof/>
                                    </w:rPr>
                                    <w:drawing>
                                      <wp:inline distT="0" distB="0" distL="0" distR="0" wp14:anchorId="1D0C2D16" wp14:editId="1B3328AB">
                                        <wp:extent cx="1825713" cy="2434132"/>
                                        <wp:effectExtent l="0" t="0" r="3175" b="4445"/>
                                        <wp:docPr id="46" name="Picture 46"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sitting at a tabl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6347" cy="2448310"/>
                                                </a:xfrm>
                                                <a:prstGeom prst="rect">
                                                  <a:avLst/>
                                                </a:prstGeom>
                                                <a:noFill/>
                                                <a:ln>
                                                  <a:noFill/>
                                                </a:ln>
                                              </pic:spPr>
                                            </pic:pic>
                                          </a:graphicData>
                                        </a:graphic>
                                      </wp:inline>
                                    </w:drawing>
                                  </w:r>
                                </w:p>
                                <w:p w14:paraId="2AC8F6CC" w14:textId="77777777" w:rsidR="00301A47" w:rsidRDefault="00301A47" w:rsidP="00FA13DA">
                                  <w:pPr>
                                    <w:jc w:val="center"/>
                                    <w:rPr>
                                      <w:b/>
                                      <w:bCs/>
                                    </w:rPr>
                                  </w:pPr>
                                </w:p>
                                <w:p w14:paraId="0157C641" w14:textId="77777777" w:rsidR="009D71DE" w:rsidRPr="005227BA" w:rsidRDefault="009D71DE" w:rsidP="00FA13DA">
                                  <w:pPr>
                                    <w:jc w:val="center"/>
                                    <w:rPr>
                                      <w:b/>
                                      <w:bC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646FD4" id="_x0000_s1030" type="#_x0000_t202" style="position:absolute;left:0;text-align:left;margin-left:342.05pt;margin-top:-15.05pt;width:185.9pt;height:750.15pt;z-index:2517012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" filled="f" stroked="f">
                      <v:textbox>
                        <w:txbxContent>
                          <w:p w14:paraId="0944A134" w14:textId="77777777" w:rsidR="009274E7" w:rsidRDefault="001B103E" w:rsidP="00FA13DA">
                            <w:pPr>
                              <w:jc w:val="center"/>
                              <w:rPr>
                                <w:b/>
                                <w:bCs/>
                                <w:sz w:val="40"/>
                                <w:szCs w:val="40"/>
                              </w:rPr>
                            </w:pPr>
                            <w:r w:rsidRPr="00FA13DA">
                              <w:rPr>
                                <w:b/>
                                <w:bCs/>
                                <w:sz w:val="40"/>
                                <w:szCs w:val="40"/>
                              </w:rPr>
                              <w:t xml:space="preserve">ELAINE’S HOPE </w:t>
                            </w:r>
                          </w:p>
                          <w:p w14:paraId="1874A994" w14:textId="42B3E55C" w:rsidR="006A1D06" w:rsidRDefault="009274E7" w:rsidP="00FA13DA">
                            <w:pPr>
                              <w:jc w:val="center"/>
                            </w:pPr>
                            <w:r>
                              <w:rPr>
                                <w:b/>
                                <w:bCs/>
                                <w:sz w:val="40"/>
                                <w:szCs w:val="40"/>
                              </w:rPr>
                              <w:t>Moments of Joy</w:t>
                            </w:r>
                            <w:r w:rsidR="001B103E">
                              <w:rPr>
                                <w:noProof/>
                              </w:rPr>
                              <w:t xml:space="preserve"> </w:t>
                            </w:r>
                          </w:p>
                          <w:p w14:paraId="43DBBE1D" w14:textId="3CB8CBF1" w:rsidR="00FA13DA" w:rsidRDefault="006A1D06" w:rsidP="00FA13DA">
                            <w:pPr>
                              <w:jc w:val="center"/>
                              <w:rPr>
                                <w:b/>
                                <w:bCs/>
                              </w:rPr>
                            </w:pPr>
                            <w:r>
                              <w:br/>
                            </w:r>
                            <w:r>
                              <w:rPr>
                                <w:noProof/>
                              </w:rPr>
                              <w:drawing>
                                <wp:inline distT="0" distB="0" distL="0" distR="0" wp14:anchorId="3EB51E96" wp14:editId="5C40CB01">
                                  <wp:extent cx="1818167" cy="1363852"/>
                                  <wp:effectExtent l="0" t="0" r="0" b="8255"/>
                                  <wp:docPr id="42" name="Picture 42" descr="An older person and a young child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n older person and a young child sitting at a table&#10;&#10;Description automatically generated with low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7574" cy="1370909"/>
                                          </a:xfrm>
                                          <a:prstGeom prst="rect">
                                            <a:avLst/>
                                          </a:prstGeom>
                                          <a:noFill/>
                                          <a:ln>
                                            <a:noFill/>
                                          </a:ln>
                                        </pic:spPr>
                                      </pic:pic>
                                    </a:graphicData>
                                  </a:graphic>
                                </wp:inline>
                              </w:drawing>
                            </w:r>
                          </w:p>
                          <w:p w14:paraId="4755B5BF" w14:textId="3F9FD812" w:rsidR="009D71DE" w:rsidRDefault="009D71DE" w:rsidP="00FA13DA">
                            <w:pPr>
                              <w:jc w:val="center"/>
                              <w:rPr>
                                <w:b/>
                                <w:bCs/>
                              </w:rPr>
                            </w:pPr>
                            <w:r>
                              <w:rPr>
                                <w:noProof/>
                              </w:rPr>
                              <w:drawing>
                                <wp:inline distT="0" distB="0" distL="0" distR="0" wp14:anchorId="255DA5D2" wp14:editId="592A9788">
                                  <wp:extent cx="1860697" cy="1767928"/>
                                  <wp:effectExtent l="0" t="0" r="6350" b="3810"/>
                                  <wp:docPr id="43" name="Picture 43" descr="An older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n older person sitting at a table&#10;&#10;Description automatically generated with medium confidence"/>
                                          <pic:cNvPicPr>
                                            <a:picLocks noChangeAspect="1" noChangeArrowheads="1"/>
                                          </pic:cNvPicPr>
                                        </pic:nvPicPr>
                                        <pic:blipFill rotWithShape="1">
                                          <a:blip r:embed="rId37">
                                            <a:extLst>
                                              <a:ext uri="{28A0092B-C50C-407E-A947-70E740481C1C}">
                                                <a14:useLocalDpi xmlns:a14="http://schemas.microsoft.com/office/drawing/2010/main" val="0"/>
                                              </a:ext>
                                            </a:extLst>
                                          </a:blip>
                                          <a:srcRect b="28708"/>
                                          <a:stretch/>
                                        </pic:blipFill>
                                        <pic:spPr bwMode="auto">
                                          <a:xfrm>
                                            <a:off x="0" y="0"/>
                                            <a:ext cx="1865505" cy="1772497"/>
                                          </a:xfrm>
                                          <a:prstGeom prst="rect">
                                            <a:avLst/>
                                          </a:prstGeom>
                                          <a:noFill/>
                                          <a:ln>
                                            <a:noFill/>
                                          </a:ln>
                                          <a:extLst>
                                            <a:ext uri="{53640926-AAD7-44D8-BBD7-CCE9431645EC}">
                                              <a14:shadowObscured xmlns:a14="http://schemas.microsoft.com/office/drawing/2010/main"/>
                                            </a:ext>
                                          </a:extLst>
                                        </pic:spPr>
                                      </pic:pic>
                                    </a:graphicData>
                                  </a:graphic>
                                </wp:inline>
                              </w:drawing>
                            </w:r>
                          </w:p>
                          <w:p w14:paraId="4647C7F6" w14:textId="50B31545" w:rsidR="00301A47" w:rsidRDefault="00301A47" w:rsidP="00FA13DA">
                            <w:pPr>
                              <w:jc w:val="center"/>
                              <w:rPr>
                                <w:b/>
                                <w:bCs/>
                              </w:rPr>
                            </w:pPr>
                            <w:r>
                              <w:rPr>
                                <w:noProof/>
                              </w:rPr>
                              <w:drawing>
                                <wp:inline distT="0" distB="0" distL="0" distR="0" wp14:anchorId="1886B2B9" wp14:editId="69C33361">
                                  <wp:extent cx="1839432" cy="2452423"/>
                                  <wp:effectExtent l="0" t="0" r="889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3658" cy="2471389"/>
                                          </a:xfrm>
                                          <a:prstGeom prst="rect">
                                            <a:avLst/>
                                          </a:prstGeom>
                                          <a:noFill/>
                                          <a:ln>
                                            <a:noFill/>
                                          </a:ln>
                                        </pic:spPr>
                                      </pic:pic>
                                    </a:graphicData>
                                  </a:graphic>
                                </wp:inline>
                              </w:drawing>
                            </w:r>
                            <w:r w:rsidR="00C53CDA">
                              <w:rPr>
                                <w:b/>
                                <w:bCs/>
                              </w:rPr>
                              <w:br/>
                            </w:r>
                            <w:r w:rsidR="00C53CDA">
                              <w:rPr>
                                <w:b/>
                                <w:bCs/>
                              </w:rPr>
                              <w:br/>
                            </w:r>
                            <w:r w:rsidR="00C53CDA">
                              <w:rPr>
                                <w:noProof/>
                              </w:rPr>
                              <w:drawing>
                                <wp:inline distT="0" distB="0" distL="0" distR="0" wp14:anchorId="1D0C2D16" wp14:editId="1B3328AB">
                                  <wp:extent cx="1825713" cy="2434132"/>
                                  <wp:effectExtent l="0" t="0" r="3175" b="4445"/>
                                  <wp:docPr id="46" name="Picture 46"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sitting at a table&#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6347" cy="2448310"/>
                                          </a:xfrm>
                                          <a:prstGeom prst="rect">
                                            <a:avLst/>
                                          </a:prstGeom>
                                          <a:noFill/>
                                          <a:ln>
                                            <a:noFill/>
                                          </a:ln>
                                        </pic:spPr>
                                      </pic:pic>
                                    </a:graphicData>
                                  </a:graphic>
                                </wp:inline>
                              </w:drawing>
                            </w:r>
                          </w:p>
                          <w:p w14:paraId="2AC8F6CC" w14:textId="77777777" w:rsidR="00301A47" w:rsidRDefault="00301A47" w:rsidP="00FA13DA">
                            <w:pPr>
                              <w:jc w:val="center"/>
                              <w:rPr>
                                <w:b/>
                                <w:bCs/>
                              </w:rPr>
                            </w:pPr>
                          </w:p>
                          <w:p w14:paraId="0157C641" w14:textId="77777777" w:rsidR="009D71DE" w:rsidRPr="005227BA" w:rsidRDefault="009D71DE" w:rsidP="00FA13DA">
                            <w:pPr>
                              <w:jc w:val="center"/>
                              <w:rPr>
                                <w:b/>
                                <w:bCs/>
                              </w:rPr>
                            </w:pPr>
                          </w:p>
                        </w:txbxContent>
                      </v:textbox>
                    </v:shape>
                  </w:pict>
                </mc:Fallback>
              </mc:AlternateContent>
            </w:r>
            <w:r w:rsidR="001614A0" w:rsidRPr="007F5396">
              <w:rPr>
                <w:noProof/>
              </w:rPr>
              <mc:AlternateContent>
                <mc:Choice Requires="wps">
                  <w:drawing>
                    <wp:anchor distT="0" distB="0" distL="114300" distR="114300" simplePos="0" relativeHeight="251696128" behindDoc="1" locked="1" layoutInCell="1" allowOverlap="1" wp14:anchorId="1A8818D0" wp14:editId="572AA5FB">
                      <wp:simplePos x="0" y="0"/>
                      <wp:positionH relativeFrom="column">
                        <wp:posOffset>-521970</wp:posOffset>
                      </wp:positionH>
                      <wp:positionV relativeFrom="paragraph">
                        <wp:posOffset>-1207135</wp:posOffset>
                      </wp:positionV>
                      <wp:extent cx="4699000" cy="11911965"/>
                      <wp:effectExtent l="0" t="0" r="6350" b="0"/>
                      <wp:wrapNone/>
                      <wp:docPr id="27"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0" cy="1191196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DF067" id="Rectangle 4" o:spid="_x0000_s1026" alt="&quot;&quot;" style="position:absolute;margin-left:-41.1pt;margin-top:-95.05pt;width:370pt;height:937.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" fillcolor="#17365d [2415]" stroked="f">
                      <v:fill opacity="6682f"/>
                      <w10:anchorlock/>
                    </v:rect>
                  </w:pict>
                </mc:Fallback>
              </mc:AlternateContent>
            </w:r>
            <w:r w:rsidR="001614A0">
              <w:t xml:space="preserve"> </w:t>
            </w:r>
            <w:r w:rsidR="00C24456">
              <w:t>B</w:t>
            </w:r>
            <w:r w:rsidR="003249EF">
              <w:t>reathe in and hold for three counts, exhale for three counts</w:t>
            </w:r>
          </w:p>
          <w:p w14:paraId="539D9042" w14:textId="77777777" w:rsidR="003249EF" w:rsidRDefault="003249EF" w:rsidP="001614A0">
            <w:pPr>
              <w:pStyle w:val="ListParagraph"/>
              <w:numPr>
                <w:ilvl w:val="1"/>
                <w:numId w:val="7"/>
              </w:numPr>
              <w:spacing w:before="0" w:after="160"/>
            </w:pPr>
            <w:r>
              <w:t xml:space="preserve">Count to 5 slowly </w:t>
            </w:r>
          </w:p>
          <w:p w14:paraId="3B692946" w14:textId="77777777" w:rsidR="003249EF" w:rsidRDefault="003249EF" w:rsidP="001614A0">
            <w:pPr>
              <w:pStyle w:val="ListParagraph"/>
              <w:numPr>
                <w:ilvl w:val="1"/>
                <w:numId w:val="7"/>
              </w:numPr>
              <w:spacing w:before="0" w:after="160"/>
            </w:pPr>
            <w:r>
              <w:t xml:space="preserve">Focus on your feet. </w:t>
            </w:r>
          </w:p>
          <w:p w14:paraId="4C6129B0" w14:textId="2067329C" w:rsidR="003249EF" w:rsidRDefault="003249EF" w:rsidP="001614A0">
            <w:pPr>
              <w:pStyle w:val="ListParagraph"/>
              <w:numPr>
                <w:ilvl w:val="2"/>
                <w:numId w:val="7"/>
              </w:numPr>
              <w:spacing w:before="0" w:after="160"/>
            </w:pPr>
            <w:r>
              <w:t xml:space="preserve">Actively think about your feet touching the floor or try wiggling your toes in your shoes. </w:t>
            </w:r>
          </w:p>
          <w:p w14:paraId="468914D0" w14:textId="20027C04" w:rsidR="003249EF" w:rsidRPr="00E721E7" w:rsidRDefault="003249EF" w:rsidP="003249EF">
            <w:pPr>
              <w:spacing w:before="0" w:after="160"/>
              <w:rPr>
                <w:b/>
                <w:bCs/>
                <w:u w:val="single"/>
              </w:rPr>
            </w:pPr>
            <w:r w:rsidRPr="00E721E7">
              <w:rPr>
                <w:b/>
                <w:bCs/>
                <w:u w:val="single"/>
              </w:rPr>
              <w:t>Fill The Gap</w:t>
            </w:r>
          </w:p>
          <w:p w14:paraId="13F03B2B" w14:textId="1FD36720" w:rsidR="003249EF" w:rsidRDefault="003249EF" w:rsidP="00FD045A">
            <w:pPr>
              <w:spacing w:before="0" w:after="160"/>
            </w:pPr>
            <w:r>
              <w:t xml:space="preserve">When your loved one is having a hard time searching for the right word or memory, try to help find the word they are searching for. </w:t>
            </w:r>
          </w:p>
          <w:p w14:paraId="021A9EAA" w14:textId="2320F2C3" w:rsidR="003249EF" w:rsidRDefault="003249EF" w:rsidP="00FD045A">
            <w:pPr>
              <w:pStyle w:val="ListParagraph"/>
              <w:numPr>
                <w:ilvl w:val="0"/>
                <w:numId w:val="6"/>
              </w:numPr>
              <w:spacing w:before="0" w:after="160"/>
            </w:pPr>
            <w:r>
              <w:t>It can be helpful to use the following phrases</w:t>
            </w:r>
            <w:r w:rsidR="002C72C1">
              <w:t>:</w:t>
            </w:r>
          </w:p>
          <w:p w14:paraId="5245A285" w14:textId="77777777" w:rsidR="003249EF" w:rsidRDefault="003249EF" w:rsidP="00FD045A">
            <w:pPr>
              <w:pStyle w:val="ListParagraph"/>
              <w:numPr>
                <w:ilvl w:val="1"/>
                <w:numId w:val="6"/>
              </w:numPr>
              <w:spacing w:before="0" w:after="160"/>
            </w:pPr>
            <w:r>
              <w:t>“I may be off, but were you referring to ____?”</w:t>
            </w:r>
          </w:p>
          <w:p w14:paraId="54789C16" w14:textId="77777777" w:rsidR="003249EF" w:rsidRDefault="003249EF" w:rsidP="00FD045A">
            <w:pPr>
              <w:pStyle w:val="ListParagraph"/>
              <w:numPr>
                <w:ilvl w:val="1"/>
                <w:numId w:val="6"/>
              </w:numPr>
              <w:spacing w:before="0" w:after="160"/>
            </w:pPr>
            <w:r>
              <w:t>“Oh shoot! I can’t recall… is it possibly ____?”</w:t>
            </w:r>
          </w:p>
          <w:p w14:paraId="3208EBAF" w14:textId="77777777" w:rsidR="003249EF" w:rsidRDefault="003249EF" w:rsidP="00FD045A">
            <w:pPr>
              <w:pStyle w:val="ListParagraph"/>
              <w:numPr>
                <w:ilvl w:val="1"/>
                <w:numId w:val="6"/>
              </w:numPr>
              <w:spacing w:before="0" w:after="160"/>
            </w:pPr>
            <w:r>
              <w:t>“Hmmm, are you talking about ____?”</w:t>
            </w:r>
          </w:p>
          <w:p w14:paraId="1B465D70" w14:textId="1DA9C633" w:rsidR="003249EF" w:rsidRDefault="003249EF" w:rsidP="00FD045A">
            <w:pPr>
              <w:pStyle w:val="ListParagraph"/>
              <w:numPr>
                <w:ilvl w:val="0"/>
                <w:numId w:val="6"/>
              </w:numPr>
              <w:spacing w:before="0" w:after="160"/>
            </w:pPr>
            <w:r>
              <w:t>When in doubt and or if you recognize that the individual is becoming frustrated or agitated, reassure them it’s okay. Examples of this could include:</w:t>
            </w:r>
          </w:p>
          <w:p w14:paraId="757B4263" w14:textId="77777777" w:rsidR="003249EF" w:rsidRDefault="003249EF" w:rsidP="00FD045A">
            <w:pPr>
              <w:pStyle w:val="ListParagraph"/>
              <w:numPr>
                <w:ilvl w:val="1"/>
                <w:numId w:val="6"/>
              </w:numPr>
              <w:spacing w:before="0" w:after="160"/>
            </w:pPr>
            <w:r>
              <w:t>“Don’t sweat it mom, I hear what you’re saying.”</w:t>
            </w:r>
          </w:p>
          <w:p w14:paraId="14AED2B8" w14:textId="472F52AA" w:rsidR="003249EF" w:rsidRDefault="003249EF" w:rsidP="00FD045A">
            <w:pPr>
              <w:pStyle w:val="ListParagraph"/>
              <w:numPr>
                <w:ilvl w:val="2"/>
                <w:numId w:val="6"/>
              </w:numPr>
              <w:spacing w:before="0" w:after="160"/>
            </w:pPr>
            <w:r>
              <w:t>This example validates that you grasp the general idea of what she’s trying to relay</w:t>
            </w:r>
            <w:r w:rsidR="00F20800">
              <w:t xml:space="preserve">. </w:t>
            </w:r>
            <w:r>
              <w:t xml:space="preserve"> </w:t>
            </w:r>
            <w:r w:rsidR="00F20800">
              <w:t>D</w:t>
            </w:r>
            <w:r>
              <w:t>etails aren’t important!</w:t>
            </w:r>
          </w:p>
          <w:p w14:paraId="11D68EF9" w14:textId="77777777" w:rsidR="003249EF" w:rsidRDefault="003249EF" w:rsidP="00FD045A">
            <w:pPr>
              <w:pStyle w:val="ListParagraph"/>
              <w:numPr>
                <w:ilvl w:val="1"/>
                <w:numId w:val="6"/>
              </w:numPr>
              <w:spacing w:before="0" w:after="160"/>
            </w:pPr>
            <w:r>
              <w:t xml:space="preserve">“No worries, it will come to us sooner or later. We’ve got time.” </w:t>
            </w:r>
          </w:p>
          <w:p w14:paraId="6F37ADC9" w14:textId="7D5936DE" w:rsidR="003249EF" w:rsidRDefault="003249EF" w:rsidP="00FD045A">
            <w:pPr>
              <w:pStyle w:val="ListParagraph"/>
              <w:numPr>
                <w:ilvl w:val="2"/>
                <w:numId w:val="6"/>
              </w:numPr>
              <w:spacing w:before="0" w:after="160"/>
            </w:pPr>
            <w:r>
              <w:t xml:space="preserve">This example </w:t>
            </w:r>
            <w:r w:rsidR="00A47DC6">
              <w:t>shows</w:t>
            </w:r>
            <w:r>
              <w:t xml:space="preserve"> that answers </w:t>
            </w:r>
            <w:r w:rsidR="00303BCD">
              <w:t xml:space="preserve">are not always </w:t>
            </w:r>
            <w:r>
              <w:t>important. Spending time with your loved one is what matters most.</w:t>
            </w:r>
          </w:p>
          <w:p w14:paraId="4612F53A" w14:textId="77777777" w:rsidR="003249EF" w:rsidRPr="00E721E7" w:rsidRDefault="003249EF" w:rsidP="003249EF">
            <w:pPr>
              <w:spacing w:before="0" w:after="160"/>
              <w:rPr>
                <w:b/>
                <w:bCs/>
                <w:u w:val="single"/>
              </w:rPr>
            </w:pPr>
            <w:r w:rsidRPr="00E721E7">
              <w:rPr>
                <w:b/>
                <w:bCs/>
                <w:u w:val="single"/>
              </w:rPr>
              <w:t>Rephrase</w:t>
            </w:r>
          </w:p>
          <w:p w14:paraId="605679A0" w14:textId="77777777" w:rsidR="003249EF" w:rsidRDefault="003249EF" w:rsidP="00D679D7">
            <w:pPr>
              <w:pStyle w:val="ListParagraph"/>
              <w:numPr>
                <w:ilvl w:val="0"/>
                <w:numId w:val="8"/>
              </w:numPr>
              <w:spacing w:before="0" w:after="160"/>
            </w:pPr>
            <w:r>
              <w:t xml:space="preserve">Repeat what your loved one said. When repeating your loved one, it acknowledges that you are listening to what they have to say, even if it does not make sense logically. </w:t>
            </w:r>
          </w:p>
          <w:p w14:paraId="7084DADF" w14:textId="77777777" w:rsidR="003249EF" w:rsidRDefault="003249EF" w:rsidP="00D679D7">
            <w:pPr>
              <w:pStyle w:val="ListParagraph"/>
              <w:numPr>
                <w:ilvl w:val="0"/>
                <w:numId w:val="8"/>
              </w:numPr>
              <w:spacing w:before="0" w:after="160"/>
            </w:pPr>
            <w:r>
              <w:t>By restating what your loved one says, it may, in return, allow them to elaborate or continue talking about the subject at hand.</w:t>
            </w:r>
          </w:p>
          <w:p w14:paraId="33CD7E7F" w14:textId="77777777" w:rsidR="003249EF" w:rsidRPr="00E721E7" w:rsidRDefault="003249EF" w:rsidP="003249EF">
            <w:pPr>
              <w:spacing w:before="0" w:after="160"/>
              <w:rPr>
                <w:b/>
                <w:bCs/>
                <w:u w:val="single"/>
              </w:rPr>
            </w:pPr>
            <w:r w:rsidRPr="00E721E7">
              <w:rPr>
                <w:b/>
                <w:bCs/>
                <w:u w:val="single"/>
              </w:rPr>
              <w:t xml:space="preserve">Address Behavior or Mood </w:t>
            </w:r>
          </w:p>
          <w:p w14:paraId="6D7A8DC0" w14:textId="304A2217" w:rsidR="003249EF" w:rsidRDefault="003249EF" w:rsidP="00306804">
            <w:pPr>
              <w:pStyle w:val="ListParagraph"/>
              <w:numPr>
                <w:ilvl w:val="0"/>
                <w:numId w:val="9"/>
              </w:numPr>
              <w:spacing w:before="0" w:after="160"/>
            </w:pPr>
            <w:r>
              <w:t xml:space="preserve">As stated earlier, words can be hard to find, therefore feelings can be hard to grasp and </w:t>
            </w:r>
            <w:r w:rsidR="0052126C">
              <w:t>communicate</w:t>
            </w:r>
            <w:r>
              <w:t xml:space="preserve">. </w:t>
            </w:r>
          </w:p>
          <w:p w14:paraId="119CE0C2" w14:textId="270AA153" w:rsidR="003249EF" w:rsidRDefault="0052126C" w:rsidP="00306804">
            <w:pPr>
              <w:pStyle w:val="ListParagraph"/>
              <w:numPr>
                <w:ilvl w:val="0"/>
                <w:numId w:val="9"/>
              </w:numPr>
              <w:spacing w:before="0" w:after="160"/>
            </w:pPr>
            <w:r>
              <w:t xml:space="preserve">Paying attention to body language </w:t>
            </w:r>
            <w:r w:rsidR="003249EF">
              <w:t xml:space="preserve"> during conversation can often tell us more than the words we speak. </w:t>
            </w:r>
          </w:p>
          <w:p w14:paraId="4A673C6E" w14:textId="0B5407D9" w:rsidR="003249EF" w:rsidRDefault="003249EF" w:rsidP="00306804">
            <w:pPr>
              <w:pStyle w:val="ListParagraph"/>
              <w:numPr>
                <w:ilvl w:val="0"/>
                <w:numId w:val="9"/>
              </w:numPr>
              <w:spacing w:before="0" w:after="160"/>
            </w:pPr>
            <w:r>
              <w:t>If you are noticing your loved is fidgeting or</w:t>
            </w:r>
            <w:r w:rsidR="0052126C">
              <w:t xml:space="preserve"> is</w:t>
            </w:r>
            <w:r>
              <w:t xml:space="preserve"> physically uncomfortable</w:t>
            </w:r>
            <w:r w:rsidR="00E567FC">
              <w:t>,</w:t>
            </w:r>
            <w:r>
              <w:t xml:space="preserve"> try saying, “You seem </w:t>
            </w:r>
            <w:r w:rsidR="00E567FC">
              <w:t>upset</w:t>
            </w:r>
            <w:r>
              <w:t>.” Or “You look upset and I would like to help you.”</w:t>
            </w:r>
          </w:p>
          <w:p w14:paraId="75862C83" w14:textId="1DF932B3" w:rsidR="003249EF" w:rsidRDefault="003249EF" w:rsidP="00306804">
            <w:pPr>
              <w:pStyle w:val="ListParagraph"/>
              <w:numPr>
                <w:ilvl w:val="1"/>
                <w:numId w:val="9"/>
              </w:numPr>
              <w:spacing w:before="0" w:after="160"/>
            </w:pPr>
            <w:r>
              <w:t>With these examples</w:t>
            </w:r>
            <w:r w:rsidR="00F3064F">
              <w:t>,</w:t>
            </w:r>
            <w:r>
              <w:t xml:space="preserve"> you are helping by noticing how they are feeling and offering assistance during a time </w:t>
            </w:r>
            <w:r w:rsidR="00934425">
              <w:t>that may be difficult to ask for help</w:t>
            </w:r>
            <w:r>
              <w:t xml:space="preserve">. </w:t>
            </w:r>
          </w:p>
          <w:p w14:paraId="198F2464" w14:textId="2CDC78EB" w:rsidR="003652D3" w:rsidRDefault="003652D3" w:rsidP="00314B9A"/>
          <w:p w14:paraId="53B2B9DF" w14:textId="0DDB2796" w:rsidR="003652D3" w:rsidRDefault="00862CA9" w:rsidP="00862CA9">
            <w:pPr>
              <w:jc w:val="center"/>
              <w:rPr>
                <w:sz w:val="48"/>
                <w:szCs w:val="48"/>
              </w:rPr>
            </w:pPr>
            <w:r w:rsidRPr="00922424">
              <w:rPr>
                <w:b/>
                <w:bCs/>
                <w:noProof/>
                <w:sz w:val="48"/>
                <w:szCs w:val="48"/>
              </w:rPr>
              <w:lastRenderedPageBreak/>
              <mc:AlternateContent>
                <mc:Choice Requires="wps">
                  <w:drawing>
                    <wp:anchor distT="45720" distB="45720" distL="114300" distR="114300" simplePos="0" relativeHeight="251703296" behindDoc="0" locked="0" layoutInCell="1" allowOverlap="1" wp14:anchorId="322330F7" wp14:editId="5A494016">
                      <wp:simplePos x="0" y="0"/>
                      <wp:positionH relativeFrom="column">
                        <wp:posOffset>4389120</wp:posOffset>
                      </wp:positionH>
                      <wp:positionV relativeFrom="paragraph">
                        <wp:posOffset>-457200</wp:posOffset>
                      </wp:positionV>
                      <wp:extent cx="2360930" cy="10791825"/>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791825"/>
                              </a:xfrm>
                              <a:prstGeom prst="rect">
                                <a:avLst/>
                              </a:prstGeom>
                              <a:noFill/>
                              <a:ln w="9525">
                                <a:noFill/>
                                <a:miter lim="800000"/>
                                <a:headEnd/>
                                <a:tailEnd/>
                              </a:ln>
                            </wps:spPr>
                            <wps:txbx>
                              <w:txbxContent>
                                <w:p w14:paraId="1E362B7F" w14:textId="7FA6CA38" w:rsidR="009274E7" w:rsidRDefault="005F76E4" w:rsidP="00862CA9">
                                  <w:pPr>
                                    <w:jc w:val="center"/>
                                    <w:rPr>
                                      <w:b/>
                                      <w:bCs/>
                                      <w:sz w:val="40"/>
                                      <w:szCs w:val="40"/>
                                    </w:rPr>
                                  </w:pPr>
                                  <w:r w:rsidRPr="00FA13DA">
                                    <w:rPr>
                                      <w:b/>
                                      <w:bCs/>
                                      <w:sz w:val="40"/>
                                      <w:szCs w:val="40"/>
                                    </w:rPr>
                                    <w:t>ELAINE’S HOPE</w:t>
                                  </w:r>
                                </w:p>
                                <w:p w14:paraId="449A0AFB" w14:textId="3CA8C952" w:rsidR="005F76E4" w:rsidRDefault="009274E7" w:rsidP="00862CA9">
                                  <w:pPr>
                                    <w:jc w:val="center"/>
                                  </w:pPr>
                                  <w:r>
                                    <w:rPr>
                                      <w:b/>
                                      <w:bCs/>
                                      <w:sz w:val="40"/>
                                      <w:szCs w:val="40"/>
                                    </w:rPr>
                                    <w:t>Moments of Joy</w:t>
                                  </w:r>
                                </w:p>
                                <w:p w14:paraId="2172FE7A" w14:textId="04BC7AC2" w:rsidR="00C53CDA" w:rsidRDefault="005F76E4" w:rsidP="009D71DE">
                                  <w:pPr>
                                    <w:jc w:val="center"/>
                                  </w:pPr>
                                  <w:r>
                                    <w:rPr>
                                      <w:noProof/>
                                    </w:rPr>
                                    <w:drawing>
                                      <wp:inline distT="0" distB="0" distL="0" distR="0" wp14:anchorId="69942B36" wp14:editId="7DBC9D94">
                                        <wp:extent cx="1495425" cy="1642313"/>
                                        <wp:effectExtent l="0" t="0" r="0" b="0"/>
                                        <wp:docPr id="47" name="Picture 4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indoor&#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b="17628"/>
                                                <a:stretch/>
                                              </pic:blipFill>
                                              <pic:spPr bwMode="auto">
                                                <a:xfrm>
                                                  <a:off x="0" y="0"/>
                                                  <a:ext cx="1528742" cy="1678903"/>
                                                </a:xfrm>
                                                <a:prstGeom prst="rect">
                                                  <a:avLst/>
                                                </a:prstGeom>
                                                <a:noFill/>
                                                <a:ln>
                                                  <a:noFill/>
                                                </a:ln>
                                                <a:extLst>
                                                  <a:ext uri="{53640926-AAD7-44D8-BBD7-CCE9431645EC}">
                                                    <a14:shadowObscured xmlns:a14="http://schemas.microsoft.com/office/drawing/2010/main"/>
                                                  </a:ext>
                                                </a:extLst>
                                              </pic:spPr>
                                            </pic:pic>
                                          </a:graphicData>
                                        </a:graphic>
                                      </wp:inline>
                                    </w:drawing>
                                  </w:r>
                                </w:p>
                                <w:p w14:paraId="68FF8C92" w14:textId="14ABE4BE" w:rsidR="005227BA" w:rsidRDefault="009D71DE" w:rsidP="009D71DE">
                                  <w:pPr>
                                    <w:jc w:val="center"/>
                                  </w:pPr>
                                  <w:r>
                                    <w:rPr>
                                      <w:noProof/>
                                    </w:rPr>
                                    <w:drawing>
                                      <wp:inline distT="0" distB="0" distL="0" distR="0" wp14:anchorId="57BA3B44" wp14:editId="19859EAA">
                                        <wp:extent cx="1365138" cy="1419225"/>
                                        <wp:effectExtent l="0" t="0" r="6985" b="0"/>
                                        <wp:docPr id="38" name="Picture 38" descr="A picture containing person, indoor, specta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 indoor, spectacles&#10;&#10;Description automatically generated"/>
                                                <pic:cNvPicPr/>
                                              </pic:nvPicPr>
                                              <pic:blipFill rotWithShape="1">
                                                <a:blip r:embed="rId41">
                                                  <a:extLst>
                                                    <a:ext uri="{28A0092B-C50C-407E-A947-70E740481C1C}">
                                                      <a14:useLocalDpi xmlns:a14="http://schemas.microsoft.com/office/drawing/2010/main" val="0"/>
                                                    </a:ext>
                                                  </a:extLst>
                                                </a:blip>
                                                <a:srcRect b="22024"/>
                                                <a:stretch/>
                                              </pic:blipFill>
                                              <pic:spPr bwMode="auto">
                                                <a:xfrm>
                                                  <a:off x="0" y="0"/>
                                                  <a:ext cx="1387841" cy="1442827"/>
                                                </a:xfrm>
                                                <a:prstGeom prst="rect">
                                                  <a:avLst/>
                                                </a:prstGeom>
                                                <a:ln>
                                                  <a:noFill/>
                                                </a:ln>
                                                <a:extLst>
                                                  <a:ext uri="{53640926-AAD7-44D8-BBD7-CCE9431645EC}">
                                                    <a14:shadowObscured xmlns:a14="http://schemas.microsoft.com/office/drawing/2010/main"/>
                                                  </a:ext>
                                                </a:extLst>
                                              </pic:spPr>
                                            </pic:pic>
                                          </a:graphicData>
                                        </a:graphic>
                                      </wp:inline>
                                    </w:drawing>
                                  </w:r>
                                  <w:r>
                                    <w:rPr>
                                      <w:b/>
                                      <w:bCs/>
                                    </w:rPr>
                                    <w:br/>
                                  </w:r>
                                  <w:r>
                                    <w:t>Valentine’s Party fun!</w:t>
                                  </w:r>
                                </w:p>
                                <w:p w14:paraId="3099C5FC" w14:textId="6055E68E" w:rsidR="00425A23" w:rsidRPr="00425A23" w:rsidRDefault="00425A23" w:rsidP="009D71DE">
                                  <w:pPr>
                                    <w:jc w:val="center"/>
                                  </w:pPr>
                                  <w:r>
                                    <w:rPr>
                                      <w:noProof/>
                                    </w:rPr>
                                    <w:drawing>
                                      <wp:inline distT="0" distB="0" distL="0" distR="0" wp14:anchorId="0DFD35E2" wp14:editId="100611B7">
                                        <wp:extent cx="1352550" cy="1607072"/>
                                        <wp:effectExtent l="0" t="0" r="0" b="0"/>
                                        <wp:docPr id="59" name="Picture 59"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sitting at a table&#10;&#10;Description automatically generated with medium confidence"/>
                                                <pic:cNvPicPr>
                                                  <a:picLocks noChangeAspect="1" noChangeArrowheads="1"/>
                                                </pic:cNvPicPr>
                                              </pic:nvPicPr>
                                              <pic:blipFill rotWithShape="1">
                                                <a:blip r:embed="rId42">
                                                  <a:extLst>
                                                    <a:ext uri="{28A0092B-C50C-407E-A947-70E740481C1C}">
                                                      <a14:useLocalDpi xmlns:a14="http://schemas.microsoft.com/office/drawing/2010/main" val="0"/>
                                                    </a:ext>
                                                  </a:extLst>
                                                </a:blip>
                                                <a:srcRect b="10831"/>
                                                <a:stretch/>
                                              </pic:blipFill>
                                              <pic:spPr bwMode="auto">
                                                <a:xfrm>
                                                  <a:off x="0" y="0"/>
                                                  <a:ext cx="1370628" cy="1628552"/>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425A23">
                                    <w:t>Sprecher Outing</w:t>
                                  </w:r>
                                </w:p>
                                <w:p w14:paraId="5B168DBF" w14:textId="77777777" w:rsidR="00862CA9" w:rsidRDefault="008D4645" w:rsidP="009D71DE">
                                  <w:pPr>
                                    <w:jc w:val="center"/>
                                    <w:rPr>
                                      <w:noProof/>
                                    </w:rPr>
                                  </w:pPr>
                                  <w:r>
                                    <w:rPr>
                                      <w:noProof/>
                                    </w:rPr>
                                    <w:drawing>
                                      <wp:inline distT="0" distB="0" distL="0" distR="0" wp14:anchorId="57813621" wp14:editId="4025638D">
                                        <wp:extent cx="1476375" cy="1667308"/>
                                        <wp:effectExtent l="0" t="0" r="0" b="9525"/>
                                        <wp:docPr id="195" name="Picture 195"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erson sitting at a table&#10;&#10;Description automatically generated with low confidence"/>
                                                <pic:cNvPicPr>
                                                  <a:picLocks noChangeAspect="1" noChangeArrowheads="1"/>
                                                </pic:cNvPicPr>
                                              </pic:nvPicPr>
                                              <pic:blipFill rotWithShape="1">
                                                <a:blip r:embed="rId43">
                                                  <a:extLst>
                                                    <a:ext uri="{28A0092B-C50C-407E-A947-70E740481C1C}">
                                                      <a14:useLocalDpi xmlns:a14="http://schemas.microsoft.com/office/drawing/2010/main" val="0"/>
                                                    </a:ext>
                                                  </a:extLst>
                                                </a:blip>
                                                <a:srcRect b="15280"/>
                                                <a:stretch/>
                                              </pic:blipFill>
                                              <pic:spPr bwMode="auto">
                                                <a:xfrm>
                                                  <a:off x="0" y="0"/>
                                                  <a:ext cx="1496249" cy="1689752"/>
                                                </a:xfrm>
                                                <a:prstGeom prst="rect">
                                                  <a:avLst/>
                                                </a:prstGeom>
                                                <a:noFill/>
                                                <a:ln>
                                                  <a:noFill/>
                                                </a:ln>
                                                <a:extLst>
                                                  <a:ext uri="{53640926-AAD7-44D8-BBD7-CCE9431645EC}">
                                                    <a14:shadowObscured xmlns:a14="http://schemas.microsoft.com/office/drawing/2010/main"/>
                                                  </a:ext>
                                                </a:extLst>
                                              </pic:spPr>
                                            </pic:pic>
                                          </a:graphicData>
                                        </a:graphic>
                                      </wp:inline>
                                    </w:drawing>
                                  </w:r>
                                  <w:r w:rsidR="00862CA9" w:rsidRPr="00862CA9">
                                    <w:rPr>
                                      <w:noProof/>
                                    </w:rPr>
                                    <w:t xml:space="preserve"> </w:t>
                                  </w:r>
                                </w:p>
                                <w:p w14:paraId="63966E2D" w14:textId="472C6994" w:rsidR="00E8285F" w:rsidRDefault="00862CA9" w:rsidP="009D71DE">
                                  <w:pPr>
                                    <w:jc w:val="center"/>
                                    <w:rPr>
                                      <w:b/>
                                      <w:bCs/>
                                    </w:rPr>
                                  </w:pPr>
                                  <w:r>
                                    <w:rPr>
                                      <w:noProof/>
                                    </w:rPr>
                                    <w:drawing>
                                      <wp:inline distT="0" distB="0" distL="0" distR="0" wp14:anchorId="44F81AD3" wp14:editId="7D29EFE2">
                                        <wp:extent cx="1857375" cy="1393263"/>
                                        <wp:effectExtent l="0" t="0" r="0" b="0"/>
                                        <wp:docPr id="17" name="Picture 17" descr="A person and a child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and a child painting&#10;&#10;Description automatically generated with low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9787" cy="1402573"/>
                                                </a:xfrm>
                                                <a:prstGeom prst="rect">
                                                  <a:avLst/>
                                                </a:prstGeom>
                                                <a:noFill/>
                                                <a:ln>
                                                  <a:noFill/>
                                                </a:ln>
                                              </pic:spPr>
                                            </pic:pic>
                                          </a:graphicData>
                                        </a:graphic>
                                      </wp:inline>
                                    </w:drawing>
                                  </w:r>
                                </w:p>
                                <w:p w14:paraId="3355B779" w14:textId="33573281" w:rsidR="008D4645" w:rsidRPr="005227BA" w:rsidRDefault="008D4645" w:rsidP="009D71DE">
                                  <w:pPr>
                                    <w:jc w:val="center"/>
                                    <w:rPr>
                                      <w:b/>
                                      <w:bC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22330F7" id="_x0000_s1031" type="#_x0000_t202" style="position:absolute;left:0;text-align:left;margin-left:345.6pt;margin-top:-36pt;width:185.9pt;height:849.75pt;z-index:2517032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" filled="f" stroked="f">
                      <v:textbox>
                        <w:txbxContent>
                          <w:p w14:paraId="1E362B7F" w14:textId="7FA6CA38" w:rsidR="009274E7" w:rsidRDefault="005F76E4" w:rsidP="00862CA9">
                            <w:pPr>
                              <w:jc w:val="center"/>
                              <w:rPr>
                                <w:b/>
                                <w:bCs/>
                                <w:sz w:val="40"/>
                                <w:szCs w:val="40"/>
                              </w:rPr>
                            </w:pPr>
                            <w:r w:rsidRPr="00FA13DA">
                              <w:rPr>
                                <w:b/>
                                <w:bCs/>
                                <w:sz w:val="40"/>
                                <w:szCs w:val="40"/>
                              </w:rPr>
                              <w:t>ELAINE’S HOPE</w:t>
                            </w:r>
                          </w:p>
                          <w:p w14:paraId="449A0AFB" w14:textId="3CA8C952" w:rsidR="005F76E4" w:rsidRDefault="009274E7" w:rsidP="00862CA9">
                            <w:pPr>
                              <w:jc w:val="center"/>
                            </w:pPr>
                            <w:r>
                              <w:rPr>
                                <w:b/>
                                <w:bCs/>
                                <w:sz w:val="40"/>
                                <w:szCs w:val="40"/>
                              </w:rPr>
                              <w:t>Moments of Joy</w:t>
                            </w:r>
                          </w:p>
                          <w:p w14:paraId="2172FE7A" w14:textId="04BC7AC2" w:rsidR="00C53CDA" w:rsidRDefault="005F76E4" w:rsidP="009D71DE">
                            <w:pPr>
                              <w:jc w:val="center"/>
                            </w:pPr>
                            <w:r>
                              <w:rPr>
                                <w:noProof/>
                              </w:rPr>
                              <w:drawing>
                                <wp:inline distT="0" distB="0" distL="0" distR="0" wp14:anchorId="69942B36" wp14:editId="7DBC9D94">
                                  <wp:extent cx="1495425" cy="1642313"/>
                                  <wp:effectExtent l="0" t="0" r="0" b="0"/>
                                  <wp:docPr id="47" name="Picture 4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indoor&#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b="17628"/>
                                          <a:stretch/>
                                        </pic:blipFill>
                                        <pic:spPr bwMode="auto">
                                          <a:xfrm>
                                            <a:off x="0" y="0"/>
                                            <a:ext cx="1528742" cy="1678903"/>
                                          </a:xfrm>
                                          <a:prstGeom prst="rect">
                                            <a:avLst/>
                                          </a:prstGeom>
                                          <a:noFill/>
                                          <a:ln>
                                            <a:noFill/>
                                          </a:ln>
                                          <a:extLst>
                                            <a:ext uri="{53640926-AAD7-44D8-BBD7-CCE9431645EC}">
                                              <a14:shadowObscured xmlns:a14="http://schemas.microsoft.com/office/drawing/2010/main"/>
                                            </a:ext>
                                          </a:extLst>
                                        </pic:spPr>
                                      </pic:pic>
                                    </a:graphicData>
                                  </a:graphic>
                                </wp:inline>
                              </w:drawing>
                            </w:r>
                          </w:p>
                          <w:p w14:paraId="68FF8C92" w14:textId="14ABE4BE" w:rsidR="005227BA" w:rsidRDefault="009D71DE" w:rsidP="009D71DE">
                            <w:pPr>
                              <w:jc w:val="center"/>
                            </w:pPr>
                            <w:r>
                              <w:rPr>
                                <w:noProof/>
                              </w:rPr>
                              <w:drawing>
                                <wp:inline distT="0" distB="0" distL="0" distR="0" wp14:anchorId="57BA3B44" wp14:editId="19859EAA">
                                  <wp:extent cx="1365138" cy="1419225"/>
                                  <wp:effectExtent l="0" t="0" r="6985" b="0"/>
                                  <wp:docPr id="38" name="Picture 38" descr="A picture containing person, indoor, specta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 indoor, spectacles&#10;&#10;Description automatically generated"/>
                                          <pic:cNvPicPr/>
                                        </pic:nvPicPr>
                                        <pic:blipFill rotWithShape="1">
                                          <a:blip r:embed="rId46">
                                            <a:extLst>
                                              <a:ext uri="{28A0092B-C50C-407E-A947-70E740481C1C}">
                                                <a14:useLocalDpi xmlns:a14="http://schemas.microsoft.com/office/drawing/2010/main" val="0"/>
                                              </a:ext>
                                            </a:extLst>
                                          </a:blip>
                                          <a:srcRect b="22024"/>
                                          <a:stretch/>
                                        </pic:blipFill>
                                        <pic:spPr bwMode="auto">
                                          <a:xfrm>
                                            <a:off x="0" y="0"/>
                                            <a:ext cx="1387841" cy="1442827"/>
                                          </a:xfrm>
                                          <a:prstGeom prst="rect">
                                            <a:avLst/>
                                          </a:prstGeom>
                                          <a:ln>
                                            <a:noFill/>
                                          </a:ln>
                                          <a:extLst>
                                            <a:ext uri="{53640926-AAD7-44D8-BBD7-CCE9431645EC}">
                                              <a14:shadowObscured xmlns:a14="http://schemas.microsoft.com/office/drawing/2010/main"/>
                                            </a:ext>
                                          </a:extLst>
                                        </pic:spPr>
                                      </pic:pic>
                                    </a:graphicData>
                                  </a:graphic>
                                </wp:inline>
                              </w:drawing>
                            </w:r>
                            <w:r>
                              <w:rPr>
                                <w:b/>
                                <w:bCs/>
                              </w:rPr>
                              <w:br/>
                            </w:r>
                            <w:r>
                              <w:t>Valentine’s Party fun!</w:t>
                            </w:r>
                          </w:p>
                          <w:p w14:paraId="3099C5FC" w14:textId="6055E68E" w:rsidR="00425A23" w:rsidRPr="00425A23" w:rsidRDefault="00425A23" w:rsidP="009D71DE">
                            <w:pPr>
                              <w:jc w:val="center"/>
                            </w:pPr>
                            <w:r>
                              <w:rPr>
                                <w:noProof/>
                              </w:rPr>
                              <w:drawing>
                                <wp:inline distT="0" distB="0" distL="0" distR="0" wp14:anchorId="0DFD35E2" wp14:editId="100611B7">
                                  <wp:extent cx="1352550" cy="1607072"/>
                                  <wp:effectExtent l="0" t="0" r="0" b="0"/>
                                  <wp:docPr id="59" name="Picture 59"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sitting at a table&#10;&#10;Description automatically generated with medium confidence"/>
                                          <pic:cNvPicPr>
                                            <a:picLocks noChangeAspect="1" noChangeArrowheads="1"/>
                                          </pic:cNvPicPr>
                                        </pic:nvPicPr>
                                        <pic:blipFill rotWithShape="1">
                                          <a:blip r:embed="rId47">
                                            <a:extLst>
                                              <a:ext uri="{28A0092B-C50C-407E-A947-70E740481C1C}">
                                                <a14:useLocalDpi xmlns:a14="http://schemas.microsoft.com/office/drawing/2010/main" val="0"/>
                                              </a:ext>
                                            </a:extLst>
                                          </a:blip>
                                          <a:srcRect b="10831"/>
                                          <a:stretch/>
                                        </pic:blipFill>
                                        <pic:spPr bwMode="auto">
                                          <a:xfrm>
                                            <a:off x="0" y="0"/>
                                            <a:ext cx="1370628" cy="1628552"/>
                                          </a:xfrm>
                                          <a:prstGeom prst="rect">
                                            <a:avLst/>
                                          </a:prstGeom>
                                          <a:noFill/>
                                          <a:ln>
                                            <a:noFill/>
                                          </a:ln>
                                          <a:extLst>
                                            <a:ext uri="{53640926-AAD7-44D8-BBD7-CCE9431645EC}">
                                              <a14:shadowObscured xmlns:a14="http://schemas.microsoft.com/office/drawing/2010/main"/>
                                            </a:ext>
                                          </a:extLst>
                                        </pic:spPr>
                                      </pic:pic>
                                    </a:graphicData>
                                  </a:graphic>
                                </wp:inline>
                              </w:drawing>
                            </w:r>
                            <w:r>
                              <w:br/>
                            </w:r>
                            <w:r w:rsidRPr="00425A23">
                              <w:t>Sprecher Outing</w:t>
                            </w:r>
                          </w:p>
                          <w:p w14:paraId="5B168DBF" w14:textId="77777777" w:rsidR="00862CA9" w:rsidRDefault="008D4645" w:rsidP="009D71DE">
                            <w:pPr>
                              <w:jc w:val="center"/>
                              <w:rPr>
                                <w:noProof/>
                              </w:rPr>
                            </w:pPr>
                            <w:r>
                              <w:rPr>
                                <w:noProof/>
                              </w:rPr>
                              <w:drawing>
                                <wp:inline distT="0" distB="0" distL="0" distR="0" wp14:anchorId="57813621" wp14:editId="4025638D">
                                  <wp:extent cx="1476375" cy="1667308"/>
                                  <wp:effectExtent l="0" t="0" r="0" b="9525"/>
                                  <wp:docPr id="195" name="Picture 195"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erson sitting at a table&#10;&#10;Description automatically generated with low confidence"/>
                                          <pic:cNvPicPr>
                                            <a:picLocks noChangeAspect="1" noChangeArrowheads="1"/>
                                          </pic:cNvPicPr>
                                        </pic:nvPicPr>
                                        <pic:blipFill rotWithShape="1">
                                          <a:blip r:embed="rId48">
                                            <a:extLst>
                                              <a:ext uri="{28A0092B-C50C-407E-A947-70E740481C1C}">
                                                <a14:useLocalDpi xmlns:a14="http://schemas.microsoft.com/office/drawing/2010/main" val="0"/>
                                              </a:ext>
                                            </a:extLst>
                                          </a:blip>
                                          <a:srcRect b="15280"/>
                                          <a:stretch/>
                                        </pic:blipFill>
                                        <pic:spPr bwMode="auto">
                                          <a:xfrm>
                                            <a:off x="0" y="0"/>
                                            <a:ext cx="1496249" cy="1689752"/>
                                          </a:xfrm>
                                          <a:prstGeom prst="rect">
                                            <a:avLst/>
                                          </a:prstGeom>
                                          <a:noFill/>
                                          <a:ln>
                                            <a:noFill/>
                                          </a:ln>
                                          <a:extLst>
                                            <a:ext uri="{53640926-AAD7-44D8-BBD7-CCE9431645EC}">
                                              <a14:shadowObscured xmlns:a14="http://schemas.microsoft.com/office/drawing/2010/main"/>
                                            </a:ext>
                                          </a:extLst>
                                        </pic:spPr>
                                      </pic:pic>
                                    </a:graphicData>
                                  </a:graphic>
                                </wp:inline>
                              </w:drawing>
                            </w:r>
                            <w:r w:rsidR="00862CA9" w:rsidRPr="00862CA9">
                              <w:rPr>
                                <w:noProof/>
                              </w:rPr>
                              <w:t xml:space="preserve"> </w:t>
                            </w:r>
                          </w:p>
                          <w:p w14:paraId="63966E2D" w14:textId="472C6994" w:rsidR="00E8285F" w:rsidRDefault="00862CA9" w:rsidP="009D71DE">
                            <w:pPr>
                              <w:jc w:val="center"/>
                              <w:rPr>
                                <w:b/>
                                <w:bCs/>
                              </w:rPr>
                            </w:pPr>
                            <w:r>
                              <w:rPr>
                                <w:noProof/>
                              </w:rPr>
                              <w:drawing>
                                <wp:inline distT="0" distB="0" distL="0" distR="0" wp14:anchorId="44F81AD3" wp14:editId="7D29EFE2">
                                  <wp:extent cx="1857375" cy="1393263"/>
                                  <wp:effectExtent l="0" t="0" r="0" b="0"/>
                                  <wp:docPr id="17" name="Picture 17" descr="A person and a child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and a child painting&#10;&#10;Description automatically generated with low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9787" cy="1402573"/>
                                          </a:xfrm>
                                          <a:prstGeom prst="rect">
                                            <a:avLst/>
                                          </a:prstGeom>
                                          <a:noFill/>
                                          <a:ln>
                                            <a:noFill/>
                                          </a:ln>
                                        </pic:spPr>
                                      </pic:pic>
                                    </a:graphicData>
                                  </a:graphic>
                                </wp:inline>
                              </w:drawing>
                            </w:r>
                          </w:p>
                          <w:p w14:paraId="3355B779" w14:textId="33573281" w:rsidR="008D4645" w:rsidRPr="005227BA" w:rsidRDefault="008D4645" w:rsidP="009D71DE">
                            <w:pPr>
                              <w:jc w:val="center"/>
                              <w:rPr>
                                <w:b/>
                                <w:bCs/>
                              </w:rPr>
                            </w:pPr>
                          </w:p>
                        </w:txbxContent>
                      </v:textbox>
                    </v:shape>
                  </w:pict>
                </mc:Fallback>
              </mc:AlternateContent>
            </w:r>
            <w:r w:rsidR="003652D3">
              <w:rPr>
                <w:sz w:val="48"/>
                <w:szCs w:val="48"/>
              </w:rPr>
              <w:t xml:space="preserve">MCAL </w:t>
            </w:r>
          </w:p>
          <w:p w14:paraId="0A9183E5" w14:textId="77777777" w:rsidR="003652D3" w:rsidRDefault="003652D3" w:rsidP="003652D3">
            <w:pPr>
              <w:jc w:val="center"/>
              <w:rPr>
                <w:sz w:val="48"/>
                <w:szCs w:val="48"/>
              </w:rPr>
            </w:pPr>
            <w:r>
              <w:rPr>
                <w:sz w:val="48"/>
                <w:szCs w:val="48"/>
              </w:rPr>
              <w:t>MAY BIRTHDAYS</w:t>
            </w:r>
          </w:p>
          <w:tbl>
            <w:tblPr>
              <w:tblW w:w="0" w:type="auto"/>
              <w:tblCellMar>
                <w:left w:w="0" w:type="dxa"/>
                <w:right w:w="0" w:type="dxa"/>
              </w:tblCellMar>
              <w:tblLook w:val="04A0" w:firstRow="1" w:lastRow="0" w:firstColumn="1" w:lastColumn="0" w:noHBand="0" w:noVBand="1"/>
            </w:tblPr>
            <w:tblGrid>
              <w:gridCol w:w="3244"/>
              <w:gridCol w:w="3000"/>
            </w:tblGrid>
            <w:tr w:rsidR="003652D3" w14:paraId="12D6E808" w14:textId="77777777" w:rsidTr="00C879A0">
              <w:trPr>
                <w:trHeight w:val="572"/>
              </w:trPr>
              <w:tc>
                <w:tcPr>
                  <w:tcW w:w="468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B7DA08B" w14:textId="77777777" w:rsidR="003652D3" w:rsidRPr="001B103E" w:rsidRDefault="003652D3" w:rsidP="003652D3">
                  <w:pPr>
                    <w:jc w:val="center"/>
                    <w:rPr>
                      <w:sz w:val="32"/>
                      <w:szCs w:val="32"/>
                    </w:rPr>
                  </w:pPr>
                  <w:r w:rsidRPr="001B103E">
                    <w:rPr>
                      <w:sz w:val="32"/>
                      <w:szCs w:val="32"/>
                    </w:rPr>
                    <w:t>Betsy H.</w:t>
                  </w:r>
                </w:p>
              </w:tc>
              <w:tc>
                <w:tcPr>
                  <w:tcW w:w="468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849862" w14:textId="77777777" w:rsidR="003652D3" w:rsidRPr="001B103E" w:rsidRDefault="003652D3" w:rsidP="003652D3">
                  <w:pPr>
                    <w:jc w:val="center"/>
                    <w:rPr>
                      <w:sz w:val="32"/>
                      <w:szCs w:val="32"/>
                    </w:rPr>
                  </w:pPr>
                  <w:r w:rsidRPr="001B103E">
                    <w:rPr>
                      <w:sz w:val="32"/>
                      <w:szCs w:val="32"/>
                    </w:rPr>
                    <w:t>3</w:t>
                  </w:r>
                  <w:r w:rsidRPr="001B103E">
                    <w:rPr>
                      <w:sz w:val="32"/>
                      <w:szCs w:val="32"/>
                      <w:vertAlign w:val="superscript"/>
                    </w:rPr>
                    <w:t>rd</w:t>
                  </w:r>
                </w:p>
              </w:tc>
            </w:tr>
            <w:tr w:rsidR="003652D3" w14:paraId="36B47704"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903B45" w14:textId="77777777" w:rsidR="003652D3" w:rsidRPr="001B103E" w:rsidRDefault="003652D3" w:rsidP="003652D3">
                  <w:pPr>
                    <w:jc w:val="center"/>
                    <w:rPr>
                      <w:sz w:val="32"/>
                      <w:szCs w:val="32"/>
                    </w:rPr>
                  </w:pPr>
                  <w:r w:rsidRPr="001B103E">
                    <w:rPr>
                      <w:sz w:val="32"/>
                      <w:szCs w:val="32"/>
                    </w:rPr>
                    <w:t>Barb J.</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0D3EA108" w14:textId="77777777" w:rsidR="003652D3" w:rsidRPr="001B103E" w:rsidRDefault="003652D3" w:rsidP="003652D3">
                  <w:pPr>
                    <w:jc w:val="center"/>
                    <w:rPr>
                      <w:sz w:val="32"/>
                      <w:szCs w:val="32"/>
                    </w:rPr>
                  </w:pPr>
                  <w:r w:rsidRPr="001B103E">
                    <w:rPr>
                      <w:sz w:val="32"/>
                      <w:szCs w:val="32"/>
                    </w:rPr>
                    <w:t>2</w:t>
                  </w:r>
                  <w:r w:rsidRPr="001B103E">
                    <w:rPr>
                      <w:sz w:val="32"/>
                      <w:szCs w:val="32"/>
                      <w:vertAlign w:val="superscript"/>
                    </w:rPr>
                    <w:t>nd</w:t>
                  </w:r>
                  <w:r w:rsidRPr="001B103E">
                    <w:rPr>
                      <w:sz w:val="32"/>
                      <w:szCs w:val="32"/>
                    </w:rPr>
                    <w:t xml:space="preserve"> </w:t>
                  </w:r>
                </w:p>
              </w:tc>
            </w:tr>
            <w:tr w:rsidR="003652D3" w14:paraId="3737D1A4"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469664" w14:textId="77777777" w:rsidR="003652D3" w:rsidRPr="001B103E" w:rsidRDefault="003652D3" w:rsidP="003652D3">
                  <w:pPr>
                    <w:jc w:val="center"/>
                    <w:rPr>
                      <w:sz w:val="32"/>
                      <w:szCs w:val="32"/>
                    </w:rPr>
                  </w:pPr>
                  <w:r w:rsidRPr="001B103E">
                    <w:rPr>
                      <w:sz w:val="32"/>
                      <w:szCs w:val="32"/>
                    </w:rPr>
                    <w:t>Ruth P.</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63044E2C" w14:textId="77777777" w:rsidR="003652D3" w:rsidRPr="001B103E" w:rsidRDefault="003652D3" w:rsidP="003652D3">
                  <w:pPr>
                    <w:jc w:val="center"/>
                    <w:rPr>
                      <w:sz w:val="32"/>
                      <w:szCs w:val="32"/>
                    </w:rPr>
                  </w:pPr>
                  <w:r w:rsidRPr="001B103E">
                    <w:rPr>
                      <w:sz w:val="32"/>
                      <w:szCs w:val="32"/>
                    </w:rPr>
                    <w:t>6</w:t>
                  </w:r>
                  <w:r w:rsidRPr="001B103E">
                    <w:rPr>
                      <w:sz w:val="32"/>
                      <w:szCs w:val="32"/>
                      <w:vertAlign w:val="superscript"/>
                    </w:rPr>
                    <w:t>th</w:t>
                  </w:r>
                  <w:r w:rsidRPr="001B103E">
                    <w:rPr>
                      <w:sz w:val="32"/>
                      <w:szCs w:val="32"/>
                    </w:rPr>
                    <w:t xml:space="preserve"> </w:t>
                  </w:r>
                </w:p>
              </w:tc>
            </w:tr>
            <w:tr w:rsidR="003652D3" w14:paraId="45570549"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724A61" w14:textId="77777777" w:rsidR="003652D3" w:rsidRPr="001B103E" w:rsidRDefault="003652D3" w:rsidP="003652D3">
                  <w:pPr>
                    <w:jc w:val="center"/>
                    <w:rPr>
                      <w:sz w:val="32"/>
                      <w:szCs w:val="32"/>
                    </w:rPr>
                  </w:pPr>
                  <w:r w:rsidRPr="001B103E">
                    <w:rPr>
                      <w:sz w:val="32"/>
                      <w:szCs w:val="32"/>
                    </w:rPr>
                    <w:t xml:space="preserve">Edith “Elinor” H. </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029C6839" w14:textId="77777777" w:rsidR="003652D3" w:rsidRPr="001B103E" w:rsidRDefault="003652D3" w:rsidP="003652D3">
                  <w:pPr>
                    <w:jc w:val="center"/>
                    <w:rPr>
                      <w:sz w:val="32"/>
                      <w:szCs w:val="32"/>
                    </w:rPr>
                  </w:pPr>
                  <w:r w:rsidRPr="001B103E">
                    <w:rPr>
                      <w:sz w:val="32"/>
                      <w:szCs w:val="32"/>
                    </w:rPr>
                    <w:t>7</w:t>
                  </w:r>
                  <w:r w:rsidRPr="001B103E">
                    <w:rPr>
                      <w:sz w:val="32"/>
                      <w:szCs w:val="32"/>
                      <w:vertAlign w:val="superscript"/>
                    </w:rPr>
                    <w:t>th</w:t>
                  </w:r>
                  <w:r w:rsidRPr="001B103E">
                    <w:rPr>
                      <w:sz w:val="32"/>
                      <w:szCs w:val="32"/>
                    </w:rPr>
                    <w:t xml:space="preserve"> </w:t>
                  </w:r>
                </w:p>
              </w:tc>
            </w:tr>
            <w:tr w:rsidR="003652D3" w14:paraId="5650C861" w14:textId="77777777" w:rsidTr="00C879A0">
              <w:trPr>
                <w:trHeight w:val="548"/>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728C4D" w14:textId="77777777" w:rsidR="003652D3" w:rsidRPr="001B103E" w:rsidRDefault="003652D3" w:rsidP="003652D3">
                  <w:pPr>
                    <w:jc w:val="center"/>
                    <w:rPr>
                      <w:sz w:val="32"/>
                      <w:szCs w:val="32"/>
                    </w:rPr>
                  </w:pPr>
                  <w:r w:rsidRPr="001B103E">
                    <w:rPr>
                      <w:sz w:val="32"/>
                      <w:szCs w:val="32"/>
                    </w:rPr>
                    <w:t>Joan P.</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637D3B17" w14:textId="77777777" w:rsidR="003652D3" w:rsidRPr="001B103E" w:rsidRDefault="003652D3" w:rsidP="003652D3">
                  <w:pPr>
                    <w:jc w:val="center"/>
                    <w:rPr>
                      <w:sz w:val="32"/>
                      <w:szCs w:val="32"/>
                    </w:rPr>
                  </w:pPr>
                  <w:r w:rsidRPr="001B103E">
                    <w:rPr>
                      <w:sz w:val="32"/>
                      <w:szCs w:val="32"/>
                    </w:rPr>
                    <w:t>13</w:t>
                  </w:r>
                  <w:r w:rsidRPr="001B103E">
                    <w:rPr>
                      <w:sz w:val="32"/>
                      <w:szCs w:val="32"/>
                      <w:vertAlign w:val="superscript"/>
                    </w:rPr>
                    <w:t>th</w:t>
                  </w:r>
                  <w:r w:rsidRPr="001B103E">
                    <w:rPr>
                      <w:sz w:val="32"/>
                      <w:szCs w:val="32"/>
                    </w:rPr>
                    <w:t xml:space="preserve"> </w:t>
                  </w:r>
                </w:p>
              </w:tc>
            </w:tr>
            <w:tr w:rsidR="003652D3" w14:paraId="7EAD1756"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242812" w14:textId="77777777" w:rsidR="003652D3" w:rsidRPr="001B103E" w:rsidRDefault="003652D3" w:rsidP="003652D3">
                  <w:pPr>
                    <w:jc w:val="center"/>
                    <w:rPr>
                      <w:sz w:val="32"/>
                      <w:szCs w:val="32"/>
                    </w:rPr>
                  </w:pPr>
                  <w:r w:rsidRPr="001B103E">
                    <w:rPr>
                      <w:sz w:val="32"/>
                      <w:szCs w:val="32"/>
                    </w:rPr>
                    <w:t>Lorraine M.</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2A223DE4" w14:textId="77777777" w:rsidR="003652D3" w:rsidRPr="001B103E" w:rsidRDefault="003652D3" w:rsidP="003652D3">
                  <w:pPr>
                    <w:jc w:val="center"/>
                    <w:rPr>
                      <w:sz w:val="32"/>
                      <w:szCs w:val="32"/>
                    </w:rPr>
                  </w:pPr>
                  <w:r w:rsidRPr="001B103E">
                    <w:rPr>
                      <w:sz w:val="32"/>
                      <w:szCs w:val="32"/>
                    </w:rPr>
                    <w:t>15</w:t>
                  </w:r>
                  <w:r w:rsidRPr="001B103E">
                    <w:rPr>
                      <w:sz w:val="32"/>
                      <w:szCs w:val="32"/>
                      <w:vertAlign w:val="superscript"/>
                    </w:rPr>
                    <w:t>th</w:t>
                  </w:r>
                </w:p>
              </w:tc>
            </w:tr>
            <w:tr w:rsidR="003652D3" w14:paraId="6C585B83"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653155" w14:textId="77777777" w:rsidR="003652D3" w:rsidRPr="001B103E" w:rsidRDefault="003652D3" w:rsidP="003652D3">
                  <w:pPr>
                    <w:jc w:val="center"/>
                    <w:rPr>
                      <w:sz w:val="32"/>
                      <w:szCs w:val="32"/>
                    </w:rPr>
                  </w:pPr>
                  <w:r w:rsidRPr="001B103E">
                    <w:rPr>
                      <w:sz w:val="32"/>
                      <w:szCs w:val="32"/>
                    </w:rPr>
                    <w:t>Rhoda K.</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322263B8" w14:textId="77777777" w:rsidR="003652D3" w:rsidRPr="001B103E" w:rsidRDefault="003652D3" w:rsidP="003652D3">
                  <w:pPr>
                    <w:jc w:val="center"/>
                    <w:rPr>
                      <w:sz w:val="32"/>
                      <w:szCs w:val="32"/>
                    </w:rPr>
                  </w:pPr>
                  <w:r w:rsidRPr="001B103E">
                    <w:rPr>
                      <w:sz w:val="32"/>
                      <w:szCs w:val="32"/>
                    </w:rPr>
                    <w:t>19</w:t>
                  </w:r>
                  <w:r w:rsidRPr="001B103E">
                    <w:rPr>
                      <w:sz w:val="32"/>
                      <w:szCs w:val="32"/>
                      <w:vertAlign w:val="superscript"/>
                    </w:rPr>
                    <w:t>th</w:t>
                  </w:r>
                  <w:r w:rsidRPr="001B103E">
                    <w:rPr>
                      <w:sz w:val="32"/>
                      <w:szCs w:val="32"/>
                    </w:rPr>
                    <w:t xml:space="preserve"> </w:t>
                  </w:r>
                </w:p>
              </w:tc>
            </w:tr>
            <w:tr w:rsidR="003652D3" w14:paraId="77899FC9"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BBB058" w14:textId="77777777" w:rsidR="003652D3" w:rsidRPr="001B103E" w:rsidRDefault="003652D3" w:rsidP="003652D3">
                  <w:pPr>
                    <w:jc w:val="center"/>
                    <w:rPr>
                      <w:sz w:val="32"/>
                      <w:szCs w:val="32"/>
                    </w:rPr>
                  </w:pPr>
                  <w:r w:rsidRPr="001B103E">
                    <w:rPr>
                      <w:sz w:val="32"/>
                      <w:szCs w:val="32"/>
                    </w:rPr>
                    <w:t>Greg M.</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7F68EE44" w14:textId="77777777" w:rsidR="003652D3" w:rsidRPr="001B103E" w:rsidRDefault="003652D3" w:rsidP="003652D3">
                  <w:pPr>
                    <w:jc w:val="center"/>
                    <w:rPr>
                      <w:sz w:val="32"/>
                      <w:szCs w:val="32"/>
                    </w:rPr>
                  </w:pPr>
                  <w:r w:rsidRPr="001B103E">
                    <w:rPr>
                      <w:sz w:val="32"/>
                      <w:szCs w:val="32"/>
                    </w:rPr>
                    <w:t>25</w:t>
                  </w:r>
                  <w:r w:rsidRPr="001B103E">
                    <w:rPr>
                      <w:sz w:val="32"/>
                      <w:szCs w:val="32"/>
                      <w:vertAlign w:val="superscript"/>
                    </w:rPr>
                    <w:t>th</w:t>
                  </w:r>
                  <w:r w:rsidRPr="001B103E">
                    <w:rPr>
                      <w:sz w:val="32"/>
                      <w:szCs w:val="32"/>
                    </w:rPr>
                    <w:t xml:space="preserve"> </w:t>
                  </w:r>
                </w:p>
              </w:tc>
            </w:tr>
            <w:tr w:rsidR="003652D3" w14:paraId="6E2BDAD0"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C3D03C" w14:textId="77777777" w:rsidR="003652D3" w:rsidRPr="001B103E" w:rsidRDefault="003652D3" w:rsidP="003652D3">
                  <w:pPr>
                    <w:jc w:val="center"/>
                    <w:rPr>
                      <w:sz w:val="32"/>
                      <w:szCs w:val="32"/>
                    </w:rPr>
                  </w:pPr>
                  <w:r w:rsidRPr="001B103E">
                    <w:rPr>
                      <w:sz w:val="32"/>
                      <w:szCs w:val="32"/>
                    </w:rPr>
                    <w:t>Fern P.</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7418957D" w14:textId="77777777" w:rsidR="003652D3" w:rsidRPr="001B103E" w:rsidRDefault="003652D3" w:rsidP="003652D3">
                  <w:pPr>
                    <w:jc w:val="center"/>
                    <w:rPr>
                      <w:sz w:val="32"/>
                      <w:szCs w:val="32"/>
                    </w:rPr>
                  </w:pPr>
                  <w:r w:rsidRPr="001B103E">
                    <w:rPr>
                      <w:sz w:val="32"/>
                      <w:szCs w:val="32"/>
                    </w:rPr>
                    <w:t>26</w:t>
                  </w:r>
                  <w:r w:rsidRPr="001B103E">
                    <w:rPr>
                      <w:sz w:val="32"/>
                      <w:szCs w:val="32"/>
                      <w:vertAlign w:val="superscript"/>
                    </w:rPr>
                    <w:t>th</w:t>
                  </w:r>
                  <w:r w:rsidRPr="001B103E">
                    <w:rPr>
                      <w:sz w:val="32"/>
                      <w:szCs w:val="32"/>
                    </w:rPr>
                    <w:t xml:space="preserve"> </w:t>
                  </w:r>
                </w:p>
              </w:tc>
            </w:tr>
            <w:tr w:rsidR="003652D3" w14:paraId="11EBF791" w14:textId="77777777" w:rsidTr="00C879A0">
              <w:trPr>
                <w:trHeight w:val="572"/>
              </w:trPr>
              <w:tc>
                <w:tcPr>
                  <w:tcW w:w="46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7647E3" w14:textId="77777777" w:rsidR="003652D3" w:rsidRPr="001B103E" w:rsidRDefault="003652D3" w:rsidP="003652D3">
                  <w:pPr>
                    <w:jc w:val="center"/>
                    <w:rPr>
                      <w:sz w:val="32"/>
                      <w:szCs w:val="32"/>
                    </w:rPr>
                  </w:pPr>
                  <w:r w:rsidRPr="001B103E">
                    <w:rPr>
                      <w:sz w:val="32"/>
                      <w:szCs w:val="32"/>
                    </w:rPr>
                    <w:t>Patrick M.</w:t>
                  </w:r>
                </w:p>
              </w:tc>
              <w:tc>
                <w:tcPr>
                  <w:tcW w:w="4688" w:type="dxa"/>
                  <w:tcBorders>
                    <w:top w:val="nil"/>
                    <w:left w:val="nil"/>
                    <w:bottom w:val="single" w:sz="8" w:space="0" w:color="auto"/>
                    <w:right w:val="single" w:sz="8" w:space="0" w:color="auto"/>
                  </w:tcBorders>
                  <w:tcMar>
                    <w:top w:w="0" w:type="dxa"/>
                    <w:left w:w="108" w:type="dxa"/>
                    <w:bottom w:w="0" w:type="dxa"/>
                    <w:right w:w="108" w:type="dxa"/>
                  </w:tcMar>
                  <w:hideMark/>
                </w:tcPr>
                <w:p w14:paraId="0BB09FB7" w14:textId="77777777" w:rsidR="003652D3" w:rsidRPr="001B103E" w:rsidRDefault="003652D3" w:rsidP="003652D3">
                  <w:pPr>
                    <w:jc w:val="center"/>
                    <w:rPr>
                      <w:sz w:val="32"/>
                      <w:szCs w:val="32"/>
                    </w:rPr>
                  </w:pPr>
                  <w:r w:rsidRPr="001B103E">
                    <w:rPr>
                      <w:sz w:val="32"/>
                      <w:szCs w:val="32"/>
                    </w:rPr>
                    <w:t>29th</w:t>
                  </w:r>
                </w:p>
              </w:tc>
            </w:tr>
          </w:tbl>
          <w:p w14:paraId="24851F1D" w14:textId="77777777" w:rsidR="003652D3" w:rsidRPr="005227BA" w:rsidRDefault="003652D3" w:rsidP="003652D3">
            <w:pPr>
              <w:rPr>
                <w:b/>
                <w:bCs/>
                <w:sz w:val="36"/>
                <w:szCs w:val="36"/>
              </w:rPr>
            </w:pPr>
          </w:p>
          <w:p w14:paraId="452BEA68" w14:textId="28DA4966" w:rsidR="00E706B2" w:rsidRPr="007F5396" w:rsidRDefault="003249EF" w:rsidP="00314B9A">
            <w:r w:rsidRPr="007F5396">
              <w:rPr>
                <w:noProof/>
              </w:rPr>
              <mc:AlternateContent>
                <mc:Choice Requires="wps">
                  <w:drawing>
                    <wp:anchor distT="0" distB="0" distL="114300" distR="114300" simplePos="0" relativeHeight="251694080" behindDoc="1" locked="1" layoutInCell="1" allowOverlap="1" wp14:anchorId="2FB31E7A" wp14:editId="756E59A7">
                      <wp:simplePos x="0" y="0"/>
                      <wp:positionH relativeFrom="column">
                        <wp:posOffset>-525780</wp:posOffset>
                      </wp:positionH>
                      <wp:positionV relativeFrom="paragraph">
                        <wp:posOffset>-8325485</wp:posOffset>
                      </wp:positionV>
                      <wp:extent cx="4699000" cy="12039600"/>
                      <wp:effectExtent l="0" t="0" r="6350" b="0"/>
                      <wp:wrapNone/>
                      <wp:docPr id="29"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0" cy="12039600"/>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B1CD42" id="Rectangle 4" o:spid="_x0000_s1026" alt="&quot;&quot;" style="position:absolute;margin-left:-41.4pt;margin-top:-655.55pt;width:370pt;height:94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" fillcolor="#17365d [2415]" stroked="f">
                      <v:fill opacity="6682f"/>
                      <w10:anchorlock/>
                    </v:rect>
                  </w:pict>
                </mc:Fallback>
              </mc:AlternateContent>
            </w:r>
          </w:p>
        </w:tc>
        <w:tc>
          <w:tcPr>
            <w:tcW w:w="268" w:type="dxa"/>
          </w:tcPr>
          <w:p w14:paraId="40CC5E5D" w14:textId="57F4801E" w:rsidR="00E706B2" w:rsidRPr="007F5396" w:rsidRDefault="007F5396" w:rsidP="00314B9A">
            <w:r w:rsidRPr="007F5396">
              <w:rPr>
                <w:noProof/>
              </w:rPr>
              <w:lastRenderedPageBreak/>
              <mc:AlternateContent>
                <mc:Choice Requires="wps">
                  <w:drawing>
                    <wp:anchor distT="0" distB="0" distL="114300" distR="114300" simplePos="0" relativeHeight="251677696" behindDoc="1" locked="1" layoutInCell="1" allowOverlap="1" wp14:anchorId="59E3D7E9" wp14:editId="4D55D90F">
                      <wp:simplePos x="0" y="0"/>
                      <wp:positionH relativeFrom="column">
                        <wp:posOffset>-4630420</wp:posOffset>
                      </wp:positionH>
                      <wp:positionV relativeFrom="paragraph">
                        <wp:posOffset>-457200</wp:posOffset>
                      </wp:positionV>
                      <wp:extent cx="4582160" cy="11911965"/>
                      <wp:effectExtent l="0" t="0" r="8890" b="0"/>
                      <wp:wrapNone/>
                      <wp:docPr id="1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2160" cy="1191196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48E9F" id="Rectangle 4" o:spid="_x0000_s1026" alt="&quot;&quot;" style="position:absolute;margin-left:-364.6pt;margin-top:-36pt;width:360.8pt;height:937.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" fillcolor="#17365d [2415]" stroked="f">
                      <v:fill opacity="6682f"/>
                      <w10:anchorlock/>
                    </v:rect>
                  </w:pict>
                </mc:Fallback>
              </mc:AlternateContent>
            </w:r>
          </w:p>
        </w:tc>
        <w:tc>
          <w:tcPr>
            <w:tcW w:w="4052" w:type="dxa"/>
          </w:tcPr>
          <w:p w14:paraId="7B4CF3AB" w14:textId="4C506503" w:rsidR="00E706B2" w:rsidRPr="007F5396" w:rsidRDefault="00947F2E" w:rsidP="00314B9A">
            <w:pPr>
              <w:pStyle w:val="Heading2"/>
              <w:rPr>
                <w:rFonts w:asciiTheme="minorHAnsi" w:hAnsiTheme="minorHAnsi"/>
              </w:rPr>
            </w:pPr>
            <w:sdt>
              <w:sdtPr>
                <w:rPr>
                  <w:rFonts w:asciiTheme="minorHAnsi" w:hAnsiTheme="minorHAnsi"/>
                </w:rPr>
                <w:id w:val="1795867935"/>
                <w:placeholder>
                  <w:docPart w:val="AE77EB7D1E764AF3AE0CF68CE2823D45"/>
                </w:placeholder>
                <w15:appearance w15:val="hidden"/>
              </w:sdtPr>
              <w:sdtEndPr/>
              <w:sdtContent>
                <w:r w:rsidR="009E7AA6" w:rsidRPr="007F5396">
                  <w:rPr>
                    <w:rStyle w:val="Strong"/>
                    <w:rFonts w:asciiTheme="minorHAnsi" w:hAnsiTheme="minorHAnsi"/>
                    <w:color w:val="2E59AA"/>
                    <w:szCs w:val="36"/>
                    <w:bdr w:val="none" w:sz="0" w:space="0" w:color="auto" w:frame="1"/>
                  </w:rPr>
                  <w:t>Spiritual Support</w:t>
                </w:r>
              </w:sdtContent>
            </w:sdt>
            <w:r w:rsidR="00E706B2" w:rsidRPr="007F5396">
              <w:rPr>
                <w:rFonts w:asciiTheme="minorHAnsi" w:hAnsiTheme="minorHAnsi"/>
              </w:rPr>
              <w:t xml:space="preserve"> </w:t>
            </w:r>
          </w:p>
          <w:p w14:paraId="1D602799" w14:textId="43DA9F4D" w:rsidR="00E706B2" w:rsidRPr="007F5396" w:rsidRDefault="00E706B2" w:rsidP="00314B9A"/>
          <w:sdt>
            <w:sdtPr>
              <w:rPr>
                <w:rFonts w:asciiTheme="minorHAnsi" w:eastAsiaTheme="minorHAnsi" w:hAnsiTheme="minorHAnsi" w:cstheme="minorBidi"/>
                <w:color w:val="auto"/>
                <w:sz w:val="22"/>
                <w:szCs w:val="22"/>
              </w:rPr>
              <w:id w:val="-244564877"/>
              <w:placeholder>
                <w:docPart w:val="ED12147D62254F14B72F413FD16E0F07"/>
              </w:placeholder>
              <w15:appearance w15:val="hidden"/>
            </w:sdtPr>
            <w:sdtEndPr/>
            <w:sdtContent>
              <w:p w14:paraId="3B10B040" w14:textId="68A59D1A" w:rsidR="009E7AA6" w:rsidRPr="007F5396" w:rsidRDefault="009E7AA6" w:rsidP="009E7AA6">
                <w:pPr>
                  <w:pStyle w:val="Heading3"/>
                  <w:spacing w:before="0" w:line="264" w:lineRule="atLeast"/>
                  <w:textAlignment w:val="baseline"/>
                  <w:rPr>
                    <w:rStyle w:val="Strong"/>
                    <w:rFonts w:asciiTheme="minorHAnsi" w:hAnsiTheme="minorHAnsi"/>
                    <w:b w:val="0"/>
                    <w:bCs w:val="0"/>
                    <w:color w:val="2E59AA"/>
                    <w:sz w:val="30"/>
                    <w:szCs w:val="30"/>
                    <w:bdr w:val="none" w:sz="0" w:space="0" w:color="auto" w:frame="1"/>
                  </w:rPr>
                </w:pPr>
                <w:r w:rsidRPr="007F5396">
                  <w:rPr>
                    <w:rStyle w:val="Strong"/>
                    <w:rFonts w:asciiTheme="minorHAnsi" w:hAnsiTheme="minorHAnsi"/>
                    <w:b w:val="0"/>
                    <w:bCs w:val="0"/>
                    <w:color w:val="2E59AA"/>
                    <w:sz w:val="30"/>
                    <w:szCs w:val="30"/>
                    <w:bdr w:val="none" w:sz="0" w:space="0" w:color="auto" w:frame="1"/>
                  </w:rPr>
                  <w:t>Chaplaincy Services</w:t>
                </w:r>
              </w:p>
              <w:p w14:paraId="0A465601" w14:textId="74FAA630" w:rsidR="009E7AA6" w:rsidRPr="007F5396" w:rsidRDefault="007F5396" w:rsidP="009E7AA6">
                <w:pPr>
                  <w:pStyle w:val="NormalWeb"/>
                  <w:shd w:val="clear" w:color="auto" w:fill="FFFFFF"/>
                  <w:spacing w:before="0" w:beforeAutospacing="0" w:after="0" w:afterAutospacing="0"/>
                  <w:textAlignment w:val="baseline"/>
                  <w:rPr>
                    <w:rFonts w:asciiTheme="minorHAnsi" w:hAnsiTheme="minorHAnsi"/>
                    <w:color w:val="383838"/>
                    <w:sz w:val="23"/>
                    <w:szCs w:val="23"/>
                  </w:rPr>
                </w:pPr>
                <w:r w:rsidRPr="007F5396">
                  <w:rPr>
                    <w:rFonts w:asciiTheme="minorHAnsi" w:hAnsiTheme="minorHAnsi"/>
                    <w:color w:val="383838"/>
                    <w:sz w:val="23"/>
                    <w:szCs w:val="23"/>
                  </w:rPr>
                  <w:br/>
                </w:r>
                <w:r w:rsidR="009E7AA6" w:rsidRPr="007F5396">
                  <w:rPr>
                    <w:rFonts w:asciiTheme="minorHAnsi" w:hAnsiTheme="minorHAnsi"/>
                    <w:color w:val="383838"/>
                    <w:sz w:val="23"/>
                    <w:szCs w:val="23"/>
                  </w:rPr>
                  <w:t>The Lutheran Home and Harwood Place serve people of all faiths with compassionate spiritual care that honors individual preferences within a supportive community</w:t>
                </w:r>
                <w:r w:rsidR="009E7AA6" w:rsidRPr="007F5396">
                  <w:rPr>
                    <w:rStyle w:val="Emphasis"/>
                    <w:rFonts w:asciiTheme="minorHAnsi" w:hAnsiTheme="minorHAnsi"/>
                    <w:color w:val="383838"/>
                    <w:sz w:val="23"/>
                    <w:szCs w:val="23"/>
                    <w:bdr w:val="none" w:sz="0" w:space="0" w:color="auto" w:frame="1"/>
                  </w:rPr>
                  <w:t>. </w:t>
                </w:r>
                <w:r w:rsidR="009E7AA6" w:rsidRPr="007F5396">
                  <w:rPr>
                    <w:rFonts w:asciiTheme="minorHAnsi" w:hAnsiTheme="minorHAnsi"/>
                    <w:color w:val="383838"/>
                    <w:sz w:val="23"/>
                    <w:szCs w:val="23"/>
                  </w:rPr>
                  <w:t>You may contact Chaplain Derek in the Chaplaincy Department at (414) 258-6171 x 349.</w:t>
                </w:r>
              </w:p>
              <w:p w14:paraId="06F23CAD" w14:textId="77777777" w:rsidR="009E7AA6" w:rsidRPr="007F5396" w:rsidRDefault="009E7AA6" w:rsidP="009E7AA6">
                <w:pPr>
                  <w:pStyle w:val="NormalWeb"/>
                  <w:shd w:val="clear" w:color="auto" w:fill="FFFFFF"/>
                  <w:spacing w:before="0" w:beforeAutospacing="0" w:after="0" w:afterAutospacing="0"/>
                  <w:textAlignment w:val="baseline"/>
                  <w:rPr>
                    <w:rStyle w:val="Strong"/>
                    <w:rFonts w:asciiTheme="minorHAnsi" w:hAnsiTheme="minorHAnsi"/>
                    <w:color w:val="2E59AA"/>
                    <w:sz w:val="23"/>
                    <w:szCs w:val="23"/>
                    <w:bdr w:val="none" w:sz="0" w:space="0" w:color="auto" w:frame="1"/>
                  </w:rPr>
                </w:pPr>
              </w:p>
              <w:p w14:paraId="3FB81C58" w14:textId="77777777" w:rsidR="009E7AA6" w:rsidRPr="007F5396" w:rsidRDefault="009E7AA6" w:rsidP="009E7AA6">
                <w:pPr>
                  <w:pStyle w:val="Heading3"/>
                  <w:shd w:val="clear" w:color="auto" w:fill="FFFFFF"/>
                  <w:spacing w:before="0" w:line="264" w:lineRule="atLeast"/>
                  <w:textAlignment w:val="baseline"/>
                  <w:rPr>
                    <w:rStyle w:val="Strong"/>
                    <w:rFonts w:asciiTheme="minorHAnsi" w:hAnsiTheme="minorHAnsi"/>
                    <w:b w:val="0"/>
                    <w:bCs w:val="0"/>
                    <w:color w:val="2E59AA"/>
                    <w:sz w:val="30"/>
                    <w:szCs w:val="30"/>
                    <w:bdr w:val="none" w:sz="0" w:space="0" w:color="auto" w:frame="1"/>
                  </w:rPr>
                </w:pPr>
              </w:p>
              <w:p w14:paraId="7F388B1C" w14:textId="160E5AA5" w:rsidR="009E7AA6" w:rsidRPr="007F5396" w:rsidRDefault="009E7AA6" w:rsidP="009E7AA6">
                <w:pPr>
                  <w:pStyle w:val="Heading3"/>
                  <w:shd w:val="clear" w:color="auto" w:fill="FFFFFF"/>
                  <w:spacing w:before="0" w:line="264" w:lineRule="atLeast"/>
                  <w:textAlignment w:val="baseline"/>
                  <w:rPr>
                    <w:rFonts w:asciiTheme="minorHAnsi" w:hAnsiTheme="minorHAnsi"/>
                    <w:color w:val="2E59AA"/>
                    <w:sz w:val="30"/>
                    <w:szCs w:val="30"/>
                  </w:rPr>
                </w:pPr>
                <w:r w:rsidRPr="007F5396">
                  <w:rPr>
                    <w:rStyle w:val="Strong"/>
                    <w:rFonts w:asciiTheme="minorHAnsi" w:hAnsiTheme="minorHAnsi"/>
                    <w:b w:val="0"/>
                    <w:bCs w:val="0"/>
                    <w:color w:val="2E59AA"/>
                    <w:sz w:val="30"/>
                    <w:szCs w:val="30"/>
                    <w:bdr w:val="none" w:sz="0" w:space="0" w:color="auto" w:frame="1"/>
                  </w:rPr>
                  <w:t>Worship Services</w:t>
                </w:r>
              </w:p>
              <w:p w14:paraId="373DBB0A" w14:textId="6C1237FB" w:rsidR="009E7AA6" w:rsidRPr="007F5396" w:rsidRDefault="009E7AA6" w:rsidP="009E7AA6">
                <w:pPr>
                  <w:pStyle w:val="NormalWeb"/>
                  <w:shd w:val="clear" w:color="auto" w:fill="FFFFFF"/>
                  <w:spacing w:before="204" w:beforeAutospacing="0" w:after="204" w:afterAutospacing="0"/>
                  <w:textAlignment w:val="baseline"/>
                  <w:rPr>
                    <w:rFonts w:asciiTheme="minorHAnsi" w:hAnsiTheme="minorHAnsi"/>
                    <w:color w:val="383838"/>
                    <w:sz w:val="23"/>
                    <w:szCs w:val="23"/>
                  </w:rPr>
                </w:pPr>
                <w:r w:rsidRPr="007F5396">
                  <w:rPr>
                    <w:rFonts w:asciiTheme="minorHAnsi" w:hAnsiTheme="minorHAnsi"/>
                    <w:color w:val="383838"/>
                    <w:sz w:val="23"/>
                    <w:szCs w:val="23"/>
                  </w:rPr>
                  <w:t>Lutheran Home provide</w:t>
                </w:r>
                <w:r w:rsidR="007E05E7" w:rsidRPr="007F5396">
                  <w:rPr>
                    <w:rFonts w:asciiTheme="minorHAnsi" w:hAnsiTheme="minorHAnsi"/>
                    <w:color w:val="383838"/>
                    <w:sz w:val="23"/>
                    <w:szCs w:val="23"/>
                  </w:rPr>
                  <w:t>s</w:t>
                </w:r>
                <w:r w:rsidRPr="007F5396">
                  <w:rPr>
                    <w:rFonts w:asciiTheme="minorHAnsi" w:hAnsiTheme="minorHAnsi"/>
                    <w:color w:val="383838"/>
                    <w:sz w:val="23"/>
                    <w:szCs w:val="23"/>
                  </w:rPr>
                  <w:t xml:space="preserve"> a variety of worship </w:t>
                </w:r>
                <w:r w:rsidR="007E05E7" w:rsidRPr="007F5396">
                  <w:rPr>
                    <w:rFonts w:asciiTheme="minorHAnsi" w:hAnsiTheme="minorHAnsi"/>
                    <w:color w:val="383838"/>
                    <w:sz w:val="23"/>
                    <w:szCs w:val="23"/>
                  </w:rPr>
                  <w:t>opportunities Sunday</w:t>
                </w:r>
                <w:r w:rsidRPr="007F5396">
                  <w:rPr>
                    <w:rFonts w:asciiTheme="minorHAnsi" w:hAnsiTheme="minorHAnsi"/>
                    <w:color w:val="383838"/>
                    <w:sz w:val="23"/>
                    <w:szCs w:val="23"/>
                  </w:rPr>
                  <w:t xml:space="preserve"> mornings and during the week. Sunday morning services at the Lutheran Home are simulcast to rooms through the in-house TV network.</w:t>
                </w:r>
              </w:p>
              <w:p w14:paraId="2FB12D30" w14:textId="77777777" w:rsidR="007F5396" w:rsidRPr="007F5396" w:rsidRDefault="007F5396" w:rsidP="00FD5424">
                <w:pPr>
                  <w:pStyle w:val="Heading3"/>
                  <w:shd w:val="clear" w:color="auto" w:fill="FFFFFF"/>
                  <w:spacing w:before="0" w:line="264" w:lineRule="atLeast"/>
                  <w:textAlignment w:val="baseline"/>
                  <w:rPr>
                    <w:rStyle w:val="Strong"/>
                    <w:rFonts w:asciiTheme="minorHAnsi" w:hAnsiTheme="minorHAnsi"/>
                    <w:b w:val="0"/>
                    <w:bCs w:val="0"/>
                    <w:color w:val="2E59AA"/>
                    <w:sz w:val="30"/>
                    <w:szCs w:val="30"/>
                    <w:bdr w:val="none" w:sz="0" w:space="0" w:color="auto" w:frame="1"/>
                  </w:rPr>
                </w:pPr>
              </w:p>
              <w:p w14:paraId="26F78E0F" w14:textId="4EC67CDE" w:rsidR="00FD5424" w:rsidRPr="007F5396" w:rsidRDefault="00FD5424" w:rsidP="00FD5424">
                <w:pPr>
                  <w:pStyle w:val="Heading3"/>
                  <w:shd w:val="clear" w:color="auto" w:fill="FFFFFF"/>
                  <w:spacing w:before="0" w:line="264" w:lineRule="atLeast"/>
                  <w:textAlignment w:val="baseline"/>
                  <w:rPr>
                    <w:rFonts w:asciiTheme="minorHAnsi" w:hAnsiTheme="minorHAnsi"/>
                    <w:color w:val="2E59AA"/>
                    <w:sz w:val="30"/>
                    <w:szCs w:val="30"/>
                  </w:rPr>
                </w:pPr>
                <w:r w:rsidRPr="007F5396">
                  <w:rPr>
                    <w:rStyle w:val="Strong"/>
                    <w:rFonts w:asciiTheme="minorHAnsi" w:hAnsiTheme="minorHAnsi"/>
                    <w:b w:val="0"/>
                    <w:bCs w:val="0"/>
                    <w:color w:val="2E59AA"/>
                    <w:sz w:val="30"/>
                    <w:szCs w:val="30"/>
                    <w:bdr w:val="none" w:sz="0" w:space="0" w:color="auto" w:frame="1"/>
                  </w:rPr>
                  <w:t>Catholic</w:t>
                </w:r>
                <w:r w:rsidRPr="007F5396">
                  <w:rPr>
                    <w:rStyle w:val="Strong"/>
                    <w:rFonts w:asciiTheme="minorHAnsi" w:hAnsiTheme="minorHAnsi"/>
                    <w:color w:val="2E59AA"/>
                    <w:sz w:val="30"/>
                    <w:szCs w:val="30"/>
                    <w:bdr w:val="none" w:sz="0" w:space="0" w:color="auto" w:frame="1"/>
                  </w:rPr>
                  <w:t xml:space="preserve"> </w:t>
                </w:r>
                <w:r w:rsidRPr="007F5396">
                  <w:rPr>
                    <w:rStyle w:val="Strong"/>
                    <w:rFonts w:asciiTheme="minorHAnsi" w:hAnsiTheme="minorHAnsi"/>
                    <w:b w:val="0"/>
                    <w:bCs w:val="0"/>
                    <w:color w:val="2E59AA"/>
                    <w:sz w:val="30"/>
                    <w:szCs w:val="30"/>
                    <w:bdr w:val="none" w:sz="0" w:space="0" w:color="auto" w:frame="1"/>
                  </w:rPr>
                  <w:t>Services</w:t>
                </w:r>
              </w:p>
              <w:p w14:paraId="02119F55" w14:textId="5A94760F" w:rsidR="00FD5424" w:rsidRPr="007F5396" w:rsidRDefault="007E05E7" w:rsidP="00FD5424">
                <w:pPr>
                  <w:pStyle w:val="NormalWeb"/>
                  <w:shd w:val="clear" w:color="auto" w:fill="FFFFFF"/>
                  <w:spacing w:before="204" w:beforeAutospacing="0" w:after="204" w:afterAutospacing="0"/>
                  <w:textAlignment w:val="baseline"/>
                  <w:rPr>
                    <w:rFonts w:asciiTheme="minorHAnsi" w:hAnsiTheme="minorHAnsi"/>
                    <w:color w:val="383838"/>
                    <w:sz w:val="23"/>
                    <w:szCs w:val="23"/>
                  </w:rPr>
                </w:pPr>
                <w:r w:rsidRPr="007F5396">
                  <w:rPr>
                    <w:rFonts w:asciiTheme="minorHAnsi" w:hAnsiTheme="minorHAnsi"/>
                    <w:color w:val="383838"/>
                    <w:sz w:val="23"/>
                    <w:szCs w:val="23"/>
                  </w:rPr>
                  <w:t xml:space="preserve">Catholic </w:t>
                </w:r>
                <w:r w:rsidR="00A51CC4" w:rsidRPr="007F5396">
                  <w:rPr>
                    <w:rFonts w:asciiTheme="minorHAnsi" w:hAnsiTheme="minorHAnsi"/>
                    <w:color w:val="383838"/>
                    <w:sz w:val="23"/>
                    <w:szCs w:val="23"/>
                  </w:rPr>
                  <w:t>Mass</w:t>
                </w:r>
                <w:r w:rsidR="00AA73AC" w:rsidRPr="007F5396">
                  <w:rPr>
                    <w:rFonts w:asciiTheme="minorHAnsi" w:hAnsiTheme="minorHAnsi"/>
                    <w:color w:val="383838"/>
                    <w:sz w:val="23"/>
                    <w:szCs w:val="23"/>
                  </w:rPr>
                  <w:t xml:space="preserve"> </w:t>
                </w:r>
                <w:r w:rsidR="00A51CC4" w:rsidRPr="007F5396">
                  <w:rPr>
                    <w:rFonts w:asciiTheme="minorHAnsi" w:hAnsiTheme="minorHAnsi"/>
                    <w:color w:val="383838"/>
                    <w:sz w:val="23"/>
                    <w:szCs w:val="23"/>
                  </w:rPr>
                  <w:t>is</w:t>
                </w:r>
                <w:r w:rsidR="00AA73AC" w:rsidRPr="007F5396">
                  <w:rPr>
                    <w:rFonts w:asciiTheme="minorHAnsi" w:hAnsiTheme="minorHAnsi"/>
                    <w:color w:val="383838"/>
                    <w:sz w:val="23"/>
                    <w:szCs w:val="23"/>
                  </w:rPr>
                  <w:t xml:space="preserve"> the 2</w:t>
                </w:r>
                <w:r w:rsidR="00AA73AC" w:rsidRPr="007F5396">
                  <w:rPr>
                    <w:rFonts w:asciiTheme="minorHAnsi" w:hAnsiTheme="minorHAnsi"/>
                    <w:color w:val="383838"/>
                    <w:sz w:val="23"/>
                    <w:szCs w:val="23"/>
                    <w:vertAlign w:val="superscript"/>
                  </w:rPr>
                  <w:t>nd</w:t>
                </w:r>
                <w:r w:rsidR="00AA73AC" w:rsidRPr="007F5396">
                  <w:rPr>
                    <w:rFonts w:asciiTheme="minorHAnsi" w:hAnsiTheme="minorHAnsi"/>
                    <w:color w:val="383838"/>
                    <w:sz w:val="23"/>
                    <w:szCs w:val="23"/>
                  </w:rPr>
                  <w:t xml:space="preserve"> and 4</w:t>
                </w:r>
                <w:r w:rsidR="00AA73AC" w:rsidRPr="007F5396">
                  <w:rPr>
                    <w:rFonts w:asciiTheme="minorHAnsi" w:hAnsiTheme="minorHAnsi"/>
                    <w:color w:val="383838"/>
                    <w:sz w:val="23"/>
                    <w:szCs w:val="23"/>
                    <w:vertAlign w:val="superscript"/>
                  </w:rPr>
                  <w:t>th</w:t>
                </w:r>
                <w:r w:rsidR="00AA73AC" w:rsidRPr="007F5396">
                  <w:rPr>
                    <w:rFonts w:asciiTheme="minorHAnsi" w:hAnsiTheme="minorHAnsi"/>
                    <w:color w:val="383838"/>
                    <w:sz w:val="23"/>
                    <w:szCs w:val="23"/>
                  </w:rPr>
                  <w:t xml:space="preserve"> </w:t>
                </w:r>
                <w:r w:rsidR="00A51CC4" w:rsidRPr="007F5396">
                  <w:rPr>
                    <w:rFonts w:asciiTheme="minorHAnsi" w:hAnsiTheme="minorHAnsi"/>
                    <w:color w:val="383838"/>
                    <w:sz w:val="23"/>
                    <w:szCs w:val="23"/>
                  </w:rPr>
                  <w:t>Thursdays</w:t>
                </w:r>
                <w:r w:rsidR="00FD5424" w:rsidRPr="007F5396">
                  <w:rPr>
                    <w:rFonts w:asciiTheme="minorHAnsi" w:hAnsiTheme="minorHAnsi"/>
                    <w:color w:val="383838"/>
                    <w:sz w:val="23"/>
                    <w:szCs w:val="23"/>
                  </w:rPr>
                  <w:t>.</w:t>
                </w:r>
                <w:r w:rsidR="00AA73AC" w:rsidRPr="007F5396">
                  <w:rPr>
                    <w:rFonts w:asciiTheme="minorHAnsi" w:hAnsiTheme="minorHAnsi"/>
                    <w:color w:val="383838"/>
                    <w:sz w:val="23"/>
                    <w:szCs w:val="23"/>
                  </w:rPr>
                  <w:t xml:space="preserve"> Eu</w:t>
                </w:r>
                <w:r w:rsidR="00251AE3" w:rsidRPr="007F5396">
                  <w:rPr>
                    <w:rFonts w:asciiTheme="minorHAnsi" w:hAnsiTheme="minorHAnsi"/>
                    <w:color w:val="383838"/>
                    <w:sz w:val="23"/>
                    <w:szCs w:val="23"/>
                  </w:rPr>
                  <w:t>charistic</w:t>
                </w:r>
                <w:r w:rsidR="00AA73AC" w:rsidRPr="007F5396">
                  <w:rPr>
                    <w:rFonts w:asciiTheme="minorHAnsi" w:hAnsiTheme="minorHAnsi"/>
                    <w:color w:val="383838"/>
                    <w:sz w:val="23"/>
                    <w:szCs w:val="23"/>
                  </w:rPr>
                  <w:t xml:space="preserve"> ministers come on the opposite weeks</w:t>
                </w:r>
                <w:r w:rsidR="007F5396" w:rsidRPr="007F5396">
                  <w:rPr>
                    <w:rFonts w:asciiTheme="minorHAnsi" w:hAnsiTheme="minorHAnsi"/>
                    <w:color w:val="383838"/>
                    <w:sz w:val="23"/>
                    <w:szCs w:val="23"/>
                  </w:rPr>
                  <w:t>.</w:t>
                </w:r>
              </w:p>
              <w:p w14:paraId="3A771615" w14:textId="77777777" w:rsidR="007F5396" w:rsidRPr="007F5396" w:rsidRDefault="007F5396" w:rsidP="009E7AA6">
                <w:pPr>
                  <w:pStyle w:val="Heading3"/>
                  <w:shd w:val="clear" w:color="auto" w:fill="FFFFFF"/>
                  <w:spacing w:before="0" w:line="264" w:lineRule="atLeast"/>
                  <w:textAlignment w:val="baseline"/>
                  <w:rPr>
                    <w:rStyle w:val="Strong"/>
                    <w:rFonts w:asciiTheme="minorHAnsi" w:hAnsiTheme="minorHAnsi"/>
                    <w:b w:val="0"/>
                    <w:bCs w:val="0"/>
                    <w:color w:val="2E59AA"/>
                    <w:sz w:val="30"/>
                    <w:szCs w:val="30"/>
                    <w:bdr w:val="none" w:sz="0" w:space="0" w:color="auto" w:frame="1"/>
                  </w:rPr>
                </w:pPr>
              </w:p>
              <w:p w14:paraId="563D50DD" w14:textId="3B1F4A6D" w:rsidR="009E7AA6" w:rsidRPr="007F5396" w:rsidRDefault="009E7AA6" w:rsidP="009E7AA6">
                <w:pPr>
                  <w:pStyle w:val="Heading3"/>
                  <w:shd w:val="clear" w:color="auto" w:fill="FFFFFF"/>
                  <w:spacing w:before="0" w:line="264" w:lineRule="atLeast"/>
                  <w:textAlignment w:val="baseline"/>
                  <w:rPr>
                    <w:rFonts w:asciiTheme="minorHAnsi" w:hAnsiTheme="minorHAnsi"/>
                    <w:color w:val="2E59AA"/>
                    <w:sz w:val="30"/>
                    <w:szCs w:val="30"/>
                  </w:rPr>
                </w:pPr>
                <w:r w:rsidRPr="007F5396">
                  <w:rPr>
                    <w:rStyle w:val="Strong"/>
                    <w:rFonts w:asciiTheme="minorHAnsi" w:hAnsiTheme="minorHAnsi"/>
                    <w:b w:val="0"/>
                    <w:bCs w:val="0"/>
                    <w:color w:val="2E59AA"/>
                    <w:sz w:val="30"/>
                    <w:szCs w:val="30"/>
                    <w:bdr w:val="none" w:sz="0" w:space="0" w:color="auto" w:frame="1"/>
                  </w:rPr>
                  <w:t>Spiritual Support Groups</w:t>
                </w:r>
              </w:p>
              <w:p w14:paraId="09540D26" w14:textId="77777777" w:rsidR="009E7AA6" w:rsidRPr="007F5396" w:rsidRDefault="009E7AA6" w:rsidP="009E7AA6">
                <w:pPr>
                  <w:pStyle w:val="NormalWeb"/>
                  <w:shd w:val="clear" w:color="auto" w:fill="FFFFFF"/>
                  <w:spacing w:before="204" w:beforeAutospacing="0" w:after="204" w:afterAutospacing="0"/>
                  <w:textAlignment w:val="baseline"/>
                  <w:rPr>
                    <w:rFonts w:asciiTheme="minorHAnsi" w:hAnsiTheme="minorHAnsi"/>
                    <w:color w:val="383838"/>
                    <w:sz w:val="23"/>
                    <w:szCs w:val="23"/>
                  </w:rPr>
                </w:pPr>
                <w:r w:rsidRPr="007F5396">
                  <w:rPr>
                    <w:rFonts w:asciiTheme="minorHAnsi" w:hAnsiTheme="minorHAnsi"/>
                    <w:color w:val="383838"/>
                    <w:sz w:val="23"/>
                    <w:szCs w:val="23"/>
                  </w:rPr>
                  <w:t>Bible studies, prayer groups, and Rosary groups are available during the week to support mental, physical, and spiritual health.</w:t>
                </w:r>
              </w:p>
              <w:p w14:paraId="0CCE9309" w14:textId="77777777" w:rsidR="00605043" w:rsidRPr="007F5396" w:rsidRDefault="00605043" w:rsidP="00605043"/>
              <w:p w14:paraId="6648B535" w14:textId="77777777" w:rsidR="007F5396" w:rsidRPr="007F5396" w:rsidRDefault="007F5396" w:rsidP="007F5396">
                <w:pPr>
                  <w:pStyle w:val="NormalWeb"/>
                  <w:shd w:val="clear" w:color="auto" w:fill="FFFFFF"/>
                  <w:spacing w:before="0" w:beforeAutospacing="0" w:after="0" w:afterAutospacing="0"/>
                  <w:textAlignment w:val="baseline"/>
                  <w:rPr>
                    <w:rFonts w:asciiTheme="minorHAnsi" w:hAnsiTheme="minorHAnsi"/>
                    <w:color w:val="383838"/>
                    <w:sz w:val="23"/>
                    <w:szCs w:val="23"/>
                  </w:rPr>
                </w:pPr>
                <w:r w:rsidRPr="007F5396">
                  <w:rPr>
                    <w:rStyle w:val="Strong"/>
                    <w:rFonts w:asciiTheme="minorHAnsi" w:hAnsiTheme="minorHAnsi"/>
                    <w:color w:val="2E59AA"/>
                    <w:sz w:val="23"/>
                    <w:szCs w:val="23"/>
                    <w:bdr w:val="none" w:sz="0" w:space="0" w:color="auto" w:frame="1"/>
                  </w:rPr>
                  <w:t>CHAPLAIN DEREK WOLTER</w:t>
                </w:r>
                <w:r w:rsidRPr="007F5396">
                  <w:rPr>
                    <w:rFonts w:asciiTheme="minorHAnsi" w:hAnsiTheme="minorHAnsi"/>
                    <w:color w:val="383838"/>
                    <w:sz w:val="23"/>
                    <w:szCs w:val="23"/>
                  </w:rPr>
                  <w:br/>
                  <w:t>Phone: (414) 258-6171 x349</w:t>
                </w:r>
                <w:r w:rsidRPr="007F5396">
                  <w:rPr>
                    <w:rFonts w:asciiTheme="minorHAnsi" w:hAnsiTheme="minorHAnsi"/>
                    <w:color w:val="383838"/>
                    <w:sz w:val="23"/>
                    <w:szCs w:val="23"/>
                  </w:rPr>
                  <w:br/>
                  <w:t>Derek.Wolter@thelutheranhome.org</w:t>
                </w:r>
              </w:p>
              <w:p w14:paraId="47E16914" w14:textId="0596FF58" w:rsidR="007F5396" w:rsidRPr="007F5396" w:rsidRDefault="00947F2E" w:rsidP="00605043"/>
            </w:sdtContent>
          </w:sdt>
        </w:tc>
      </w:tr>
    </w:tbl>
    <w:p w14:paraId="23D6C6AC" w14:textId="49A123BE" w:rsidR="00E706B2" w:rsidRPr="007F5396" w:rsidRDefault="00E706B2" w:rsidP="00B97E24">
      <w:pPr>
        <w:pStyle w:val="ObjectAnchor"/>
        <w:rPr>
          <w:rFonts w:asciiTheme="minorHAnsi"/>
        </w:rPr>
      </w:pPr>
    </w:p>
    <w:p w14:paraId="77E4F9A7" w14:textId="77777777" w:rsidR="00E706B2" w:rsidRPr="007F5396" w:rsidRDefault="00E706B2">
      <w:pPr>
        <w:spacing w:before="0" w:after="160"/>
        <w:rPr>
          <w:noProof/>
          <w:sz w:val="10"/>
        </w:rPr>
      </w:pPr>
      <w:r w:rsidRPr="007F5396">
        <w:br w:type="page"/>
      </w:r>
    </w:p>
    <w:tbl>
      <w:tblPr>
        <w:tblW w:w="0" w:type="auto"/>
        <w:tblLook w:val="0600" w:firstRow="0" w:lastRow="0" w:firstColumn="0" w:lastColumn="0" w:noHBand="1" w:noVBand="1"/>
      </w:tblPr>
      <w:tblGrid>
        <w:gridCol w:w="4303"/>
        <w:gridCol w:w="2680"/>
        <w:gridCol w:w="242"/>
        <w:gridCol w:w="3575"/>
      </w:tblGrid>
      <w:tr w:rsidR="00B554FA" w14:paraId="55C6F0CE" w14:textId="77777777" w:rsidTr="009363E1">
        <w:trPr>
          <w:trHeight w:val="11115"/>
        </w:trPr>
        <w:tc>
          <w:tcPr>
            <w:tcW w:w="6983" w:type="dxa"/>
            <w:gridSpan w:val="2"/>
          </w:tcPr>
          <w:p w14:paraId="00479903" w14:textId="018F2F17" w:rsidR="00E706B2" w:rsidRPr="00A15871" w:rsidRDefault="00A15871" w:rsidP="00A15871">
            <w:pPr>
              <w:pStyle w:val="Title"/>
              <w:jc w:val="center"/>
              <w:rPr>
                <w:rFonts w:asciiTheme="minorHAnsi" w:hAnsiTheme="minorHAnsi"/>
              </w:rPr>
            </w:pPr>
            <w:r>
              <w:rPr>
                <w:rFonts w:asciiTheme="minorHAnsi" w:hAnsiTheme="minorHAnsi"/>
                <w:sz w:val="32"/>
                <w:szCs w:val="32"/>
              </w:rPr>
              <w:lastRenderedPageBreak/>
              <w:t xml:space="preserve">Employee </w:t>
            </w:r>
            <w:r w:rsidR="00606DBD" w:rsidRPr="00A15871">
              <w:rPr>
                <w:rFonts w:asciiTheme="minorHAnsi" w:hAnsiTheme="minorHAnsi"/>
                <w:sz w:val="32"/>
                <w:szCs w:val="32"/>
              </w:rPr>
              <w:t>Spotligh</w:t>
            </w:r>
            <w:r>
              <w:rPr>
                <w:rFonts w:asciiTheme="minorHAnsi" w:hAnsiTheme="minorHAnsi"/>
                <w:sz w:val="32"/>
                <w:szCs w:val="32"/>
              </w:rPr>
              <w:t>t</w:t>
            </w:r>
            <w:r w:rsidRPr="00A15871">
              <w:rPr>
                <w:rFonts w:asciiTheme="minorHAnsi" w:hAnsiTheme="minorHAnsi"/>
              </w:rPr>
              <w:t xml:space="preserve"> Sydney Buck</w:t>
            </w:r>
            <w:r w:rsidRPr="00A15871">
              <w:rPr>
                <w:rFonts w:asciiTheme="minorHAnsi" w:hAnsiTheme="minorHAnsi"/>
              </w:rPr>
              <w:br/>
            </w:r>
            <w:r w:rsidRPr="00A15871">
              <w:rPr>
                <w:rFonts w:asciiTheme="minorHAnsi" w:hAnsiTheme="minorHAnsi"/>
                <w:sz w:val="32"/>
                <w:szCs w:val="32"/>
              </w:rPr>
              <w:t>Care Manager for Elaine’s Hope</w:t>
            </w:r>
          </w:p>
          <w:p w14:paraId="09B0233D" w14:textId="57ED67F8" w:rsidR="00CA5AE5" w:rsidRDefault="00CA5AE5" w:rsidP="005F6605">
            <w:pPr>
              <w:spacing w:line="360" w:lineRule="auto"/>
              <w:rPr>
                <w:rFonts w:asciiTheme="majorHAnsi" w:hAnsiTheme="majorHAnsi"/>
                <w:b/>
                <w:bCs/>
                <w:spacing w:val="20"/>
                <w:sz w:val="48"/>
                <w:szCs w:val="48"/>
              </w:rPr>
            </w:pPr>
          </w:p>
          <w:sdt>
            <w:sdtPr>
              <w:rPr>
                <w:rFonts w:asciiTheme="majorHAnsi" w:hAnsiTheme="majorHAnsi"/>
                <w:b/>
                <w:bCs/>
                <w:spacing w:val="20"/>
                <w:sz w:val="48"/>
                <w:szCs w:val="48"/>
              </w:rPr>
              <w:id w:val="-528569947"/>
              <w:placeholder>
                <w:docPart w:val="F44F18DBC3B84C7D8FF6631BF2F2198D"/>
              </w:placeholder>
              <w15:appearance w15:val="hidden"/>
            </w:sdtPr>
            <w:sdtEndPr/>
            <w:sdtContent>
              <w:p w14:paraId="796F1138" w14:textId="038CBC1A" w:rsidR="005F6605" w:rsidRDefault="00737A70" w:rsidP="005F6605">
                <w:pPr>
                  <w:spacing w:line="360" w:lineRule="auto"/>
                </w:pPr>
                <w:r>
                  <w:rPr>
                    <w:noProof/>
                  </w:rPr>
                  <w:drawing>
                    <wp:anchor distT="0" distB="0" distL="114300" distR="114300" simplePos="0" relativeHeight="251678720" behindDoc="1" locked="0" layoutInCell="1" allowOverlap="1" wp14:anchorId="0B0E81F0" wp14:editId="5B7A7EC0">
                      <wp:simplePos x="0" y="0"/>
                      <wp:positionH relativeFrom="column">
                        <wp:posOffset>-5080</wp:posOffset>
                      </wp:positionH>
                      <wp:positionV relativeFrom="paragraph">
                        <wp:posOffset>149225</wp:posOffset>
                      </wp:positionV>
                      <wp:extent cx="1062990" cy="1513205"/>
                      <wp:effectExtent l="0" t="0" r="3810" b="0"/>
                      <wp:wrapTight wrapText="bothSides">
                        <wp:wrapPolygon edited="0">
                          <wp:start x="0" y="0"/>
                          <wp:lineTo x="0" y="21210"/>
                          <wp:lineTo x="21290" y="21210"/>
                          <wp:lineTo x="2129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2990" cy="1513205"/>
                              </a:xfrm>
                              <a:prstGeom prst="rect">
                                <a:avLst/>
                              </a:prstGeom>
                              <a:noFill/>
                              <a:ln>
                                <a:noFill/>
                              </a:ln>
                            </pic:spPr>
                          </pic:pic>
                        </a:graphicData>
                      </a:graphic>
                    </wp:anchor>
                  </w:drawing>
                </w:r>
                <w:r w:rsidR="005F6605">
                  <w:t xml:space="preserve">Sydney Buck, Elaine Hope’s new Care Manager, is a </w:t>
                </w:r>
                <w:r w:rsidR="009274E7">
                  <w:t>Wisconsin-born</w:t>
                </w:r>
                <w:r w:rsidR="005F6605">
                  <w:t xml:space="preserve"> native from the Milwaukee area. Sydney has experience working as a caregiver in several memory care facilities as well as </w:t>
                </w:r>
                <w:r w:rsidR="009274E7">
                  <w:t>caring</w:t>
                </w:r>
                <w:r w:rsidR="005F6605">
                  <w:t xml:space="preserve"> for her grandmother with Alzheimer’s disease. This experience inspired her to enter the long-term care industry. In 2021, Sydney graduated from UW-Milwaukee with her bachelor’s in Health Care Administration. Sydney also has experience in hospice care and admissions. She brings both the elements of caregiving and administrative roles to the organization. Sydney is passionate about providing and ensuring quality care. Outside of work, Sydney enjoys spending time with friends and family, being outside in the summer with her 14-year-old cat named Fluff and going to Bucks games! Sydney looks forward to this new opportunity and adventure at Elaine’s Hope. </w:t>
                </w:r>
              </w:p>
              <w:p w14:paraId="67C50588" w14:textId="4DB0F4D9" w:rsidR="00E706B2" w:rsidRPr="00E706B2" w:rsidRDefault="00947F2E" w:rsidP="00314B9A">
                <w:pPr>
                  <w:rPr>
                    <w:rFonts w:asciiTheme="majorHAnsi" w:hAnsiTheme="majorHAnsi"/>
                    <w:b/>
                    <w:bCs/>
                    <w:spacing w:val="20"/>
                    <w:sz w:val="48"/>
                    <w:szCs w:val="48"/>
                  </w:rPr>
                </w:pPr>
              </w:p>
            </w:sdtContent>
          </w:sdt>
        </w:tc>
        <w:tc>
          <w:tcPr>
            <w:tcW w:w="242" w:type="dxa"/>
          </w:tcPr>
          <w:p w14:paraId="0C720EF2" w14:textId="6E2BE3EB" w:rsidR="00E706B2" w:rsidRPr="00624FC0" w:rsidRDefault="00E706B2" w:rsidP="00B97206">
            <w:pPr>
              <w:jc w:val="center"/>
            </w:pPr>
            <w:r>
              <w:rPr>
                <w:noProof/>
              </w:rPr>
              <mc:AlternateContent>
                <mc:Choice Requires="wps">
                  <w:drawing>
                    <wp:anchor distT="0" distB="0" distL="114300" distR="114300" simplePos="0" relativeHeight="251667456" behindDoc="1" locked="1" layoutInCell="1" allowOverlap="1" wp14:anchorId="24D39B8B" wp14:editId="6E0929A6">
                      <wp:simplePos x="0" y="0"/>
                      <wp:positionH relativeFrom="column">
                        <wp:posOffset>12700</wp:posOffset>
                      </wp:positionH>
                      <wp:positionV relativeFrom="paragraph">
                        <wp:posOffset>-452120</wp:posOffset>
                      </wp:positionV>
                      <wp:extent cx="4462145" cy="7266305"/>
                      <wp:effectExtent l="0" t="0" r="0" b="0"/>
                      <wp:wrapNone/>
                      <wp:docPr id="9"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2145" cy="726630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ABE5F" id="Rectangle 4" o:spid="_x0000_s1026" alt="&quot;&quot;" style="position:absolute;margin-left:1pt;margin-top:-35.6pt;width:351.35pt;height:572.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" fillcolor="#17365d [2415]" stroked="f">
                      <v:fill opacity="6682f"/>
                      <w10:anchorlock/>
                    </v:rect>
                  </w:pict>
                </mc:Fallback>
              </mc:AlternateContent>
            </w:r>
          </w:p>
        </w:tc>
        <w:tc>
          <w:tcPr>
            <w:tcW w:w="3575" w:type="dxa"/>
          </w:tcPr>
          <w:p w14:paraId="30A0F822" w14:textId="1240AA87" w:rsidR="00E706B2" w:rsidRPr="005C46E0" w:rsidRDefault="00947F2E" w:rsidP="00B97206">
            <w:pPr>
              <w:pStyle w:val="Heading2"/>
              <w:jc w:val="center"/>
              <w:rPr>
                <w:sz w:val="44"/>
                <w:szCs w:val="44"/>
              </w:rPr>
            </w:pPr>
            <w:sdt>
              <w:sdtPr>
                <w:rPr>
                  <w:sz w:val="44"/>
                  <w:szCs w:val="44"/>
                </w:rPr>
                <w:id w:val="1999462582"/>
                <w:placeholder>
                  <w:docPart w:val="E37B7FD861694D299DF106B472353E2A"/>
                </w:placeholder>
                <w15:appearance w15:val="hidden"/>
              </w:sdtPr>
              <w:sdtEndPr/>
              <w:sdtContent>
                <w:r w:rsidR="00447792" w:rsidRPr="005C46E0">
                  <w:rPr>
                    <w:sz w:val="44"/>
                    <w:szCs w:val="44"/>
                  </w:rPr>
                  <w:t>Keep in Touch</w:t>
                </w:r>
              </w:sdtContent>
            </w:sdt>
          </w:p>
          <w:sdt>
            <w:sdtPr>
              <w:rPr>
                <w:rFonts w:asciiTheme="majorHAnsi" w:hAnsiTheme="majorHAnsi"/>
                <w:b/>
                <w:bCs/>
                <w:spacing w:val="20"/>
                <w:sz w:val="24"/>
                <w:szCs w:val="24"/>
              </w:rPr>
              <w:id w:val="1071156271"/>
              <w:placeholder>
                <w:docPart w:val="C55878A3687E4795B7DE98C5E2542C67"/>
              </w:placeholder>
              <w15:appearance w15:val="hidden"/>
            </w:sdtPr>
            <w:sdtEndPr/>
            <w:sdtContent>
              <w:sdt>
                <w:sdtPr>
                  <w:rPr>
                    <w:sz w:val="24"/>
                    <w:szCs w:val="24"/>
                  </w:rPr>
                  <w:id w:val="-832678060"/>
                  <w:placeholder>
                    <w:docPart w:val="41EE7914FDE440A697B15F76805E2917"/>
                  </w:placeholder>
                  <w15:appearance w15:val="hidden"/>
                </w:sdtPr>
                <w:sdtEndPr/>
                <w:sdtContent>
                  <w:p w14:paraId="4037047F" w14:textId="340ACB6B" w:rsidR="00447792" w:rsidRPr="005C46E0" w:rsidRDefault="00447792" w:rsidP="00B97206">
                    <w:pPr>
                      <w:jc w:val="center"/>
                      <w:rPr>
                        <w:b/>
                        <w:bCs/>
                        <w:sz w:val="24"/>
                        <w:szCs w:val="24"/>
                      </w:rPr>
                    </w:pPr>
                    <w:r w:rsidRPr="005C46E0">
                      <w:rPr>
                        <w:sz w:val="24"/>
                        <w:szCs w:val="24"/>
                      </w:rPr>
                      <w:br/>
                    </w:r>
                    <w:r w:rsidRPr="00B97206">
                      <w:rPr>
                        <w:b/>
                        <w:bCs/>
                        <w:sz w:val="24"/>
                        <w:szCs w:val="24"/>
                      </w:rPr>
                      <w:t>Elaine’s Hope Neighborhood Phone Extensions</w:t>
                    </w:r>
                  </w:p>
                  <w:p w14:paraId="13F15B86" w14:textId="582AF40E" w:rsidR="00447792" w:rsidRPr="005C46E0" w:rsidRDefault="00447792" w:rsidP="00B97206">
                    <w:pPr>
                      <w:jc w:val="center"/>
                      <w:rPr>
                        <w:sz w:val="24"/>
                        <w:szCs w:val="24"/>
                      </w:rPr>
                    </w:pPr>
                    <w:r w:rsidRPr="005C46E0">
                      <w:rPr>
                        <w:sz w:val="24"/>
                        <w:szCs w:val="24"/>
                      </w:rPr>
                      <w:t>Highlands: x514</w:t>
                    </w:r>
                    <w:r w:rsidR="005C46E0" w:rsidRPr="005C46E0">
                      <w:rPr>
                        <w:sz w:val="24"/>
                        <w:szCs w:val="24"/>
                      </w:rPr>
                      <w:br/>
                    </w:r>
                    <w:r w:rsidRPr="005C46E0">
                      <w:rPr>
                        <w:sz w:val="24"/>
                        <w:szCs w:val="24"/>
                      </w:rPr>
                      <w:t xml:space="preserve">Pasadena: x524 </w:t>
                    </w:r>
                    <w:r w:rsidR="005C46E0" w:rsidRPr="005C46E0">
                      <w:rPr>
                        <w:sz w:val="24"/>
                        <w:szCs w:val="24"/>
                      </w:rPr>
                      <w:br/>
                    </w:r>
                    <w:r w:rsidRPr="005C46E0">
                      <w:rPr>
                        <w:sz w:val="24"/>
                        <w:szCs w:val="24"/>
                      </w:rPr>
                      <w:t>Ravenswood: x534</w:t>
                    </w:r>
                  </w:p>
                  <w:p w14:paraId="20670CE1" w14:textId="3A84831F" w:rsidR="00B97206" w:rsidRDefault="00447792" w:rsidP="00B97206">
                    <w:pPr>
                      <w:jc w:val="center"/>
                      <w:rPr>
                        <w:sz w:val="24"/>
                        <w:szCs w:val="24"/>
                      </w:rPr>
                    </w:pPr>
                    <w:r w:rsidRPr="005C46E0">
                      <w:rPr>
                        <w:b/>
                        <w:bCs/>
                        <w:sz w:val="24"/>
                        <w:szCs w:val="24"/>
                      </w:rPr>
                      <w:t xml:space="preserve">Administrative </w:t>
                    </w:r>
                    <w:r w:rsidR="00B97206">
                      <w:rPr>
                        <w:b/>
                        <w:bCs/>
                        <w:sz w:val="24"/>
                        <w:szCs w:val="24"/>
                      </w:rPr>
                      <w:br/>
                    </w:r>
                    <w:r w:rsidRPr="005C46E0">
                      <w:rPr>
                        <w:b/>
                        <w:bCs/>
                        <w:sz w:val="24"/>
                        <w:szCs w:val="24"/>
                      </w:rPr>
                      <w:t>Phone Extensions</w:t>
                    </w:r>
                  </w:p>
                  <w:p w14:paraId="6E31FCC9" w14:textId="3D8131FA" w:rsidR="00676575" w:rsidRDefault="00447792" w:rsidP="00B97206">
                    <w:pPr>
                      <w:jc w:val="center"/>
                      <w:rPr>
                        <w:sz w:val="24"/>
                        <w:szCs w:val="24"/>
                      </w:rPr>
                    </w:pPr>
                    <w:r w:rsidRPr="005C46E0">
                      <w:rPr>
                        <w:sz w:val="24"/>
                        <w:szCs w:val="24"/>
                      </w:rPr>
                      <w:t>Administrato</w:t>
                    </w:r>
                    <w:r w:rsidR="00676575">
                      <w:rPr>
                        <w:sz w:val="24"/>
                        <w:szCs w:val="24"/>
                      </w:rPr>
                      <w:t>r</w:t>
                    </w:r>
                    <w:r w:rsidR="00676575">
                      <w:rPr>
                        <w:sz w:val="24"/>
                        <w:szCs w:val="24"/>
                      </w:rPr>
                      <w:br/>
                    </w:r>
                    <w:r w:rsidRPr="005C46E0">
                      <w:rPr>
                        <w:sz w:val="24"/>
                        <w:szCs w:val="24"/>
                      </w:rPr>
                      <w:t>Dyonne Wilhelm x378</w:t>
                    </w:r>
                  </w:p>
                  <w:p w14:paraId="4E6B550F" w14:textId="26561204" w:rsidR="00676575" w:rsidRDefault="00447792" w:rsidP="00B97206">
                    <w:pPr>
                      <w:jc w:val="center"/>
                      <w:rPr>
                        <w:sz w:val="24"/>
                        <w:szCs w:val="24"/>
                      </w:rPr>
                    </w:pPr>
                    <w:r w:rsidRPr="005C46E0">
                      <w:rPr>
                        <w:sz w:val="24"/>
                        <w:szCs w:val="24"/>
                      </w:rPr>
                      <w:t>Care Manager</w:t>
                    </w:r>
                    <w:r w:rsidR="00676575">
                      <w:rPr>
                        <w:sz w:val="24"/>
                        <w:szCs w:val="24"/>
                      </w:rPr>
                      <w:br/>
                    </w:r>
                    <w:r w:rsidRPr="005C46E0">
                      <w:rPr>
                        <w:sz w:val="24"/>
                        <w:szCs w:val="24"/>
                      </w:rPr>
                      <w:t>Sydney Buck x326</w:t>
                    </w:r>
                  </w:p>
                  <w:p w14:paraId="3F35E0A9" w14:textId="4EFDFB6C" w:rsidR="00447792" w:rsidRPr="005C46E0" w:rsidRDefault="00447792" w:rsidP="00B97206">
                    <w:pPr>
                      <w:jc w:val="center"/>
                      <w:rPr>
                        <w:sz w:val="24"/>
                        <w:szCs w:val="24"/>
                      </w:rPr>
                    </w:pPr>
                    <w:r w:rsidRPr="005C46E0">
                      <w:rPr>
                        <w:sz w:val="24"/>
                        <w:szCs w:val="24"/>
                      </w:rPr>
                      <w:t>Nurse Manager</w:t>
                    </w:r>
                    <w:r w:rsidR="00B97206">
                      <w:rPr>
                        <w:sz w:val="24"/>
                        <w:szCs w:val="24"/>
                      </w:rPr>
                      <w:br/>
                    </w:r>
                    <w:r w:rsidRPr="005C46E0">
                      <w:rPr>
                        <w:sz w:val="24"/>
                        <w:szCs w:val="24"/>
                      </w:rPr>
                      <w:t>Dannie Rombca x727</w:t>
                    </w:r>
                  </w:p>
                  <w:p w14:paraId="282A012C" w14:textId="00A33229" w:rsidR="00447792" w:rsidRPr="005C46E0" w:rsidRDefault="00447792" w:rsidP="00B97206">
                    <w:pPr>
                      <w:jc w:val="center"/>
                      <w:rPr>
                        <w:sz w:val="24"/>
                        <w:szCs w:val="24"/>
                      </w:rPr>
                    </w:pPr>
                    <w:r w:rsidRPr="005C46E0">
                      <w:rPr>
                        <w:sz w:val="24"/>
                        <w:szCs w:val="24"/>
                      </w:rPr>
                      <w:t>Program Manage</w:t>
                    </w:r>
                    <w:r w:rsidR="00676575">
                      <w:rPr>
                        <w:sz w:val="24"/>
                        <w:szCs w:val="24"/>
                      </w:rPr>
                      <w:t>r</w:t>
                    </w:r>
                    <w:r w:rsidR="00676575">
                      <w:rPr>
                        <w:sz w:val="24"/>
                        <w:szCs w:val="24"/>
                      </w:rPr>
                      <w:br/>
                    </w:r>
                    <w:r w:rsidRPr="005C46E0">
                      <w:rPr>
                        <w:sz w:val="24"/>
                        <w:szCs w:val="24"/>
                      </w:rPr>
                      <w:t>Rachael Wuensch x230</w:t>
                    </w:r>
                  </w:p>
                  <w:p w14:paraId="1BE3070C" w14:textId="0FC7ECCB" w:rsidR="00447792" w:rsidRPr="005C46E0" w:rsidRDefault="00447792" w:rsidP="00B97206">
                    <w:pPr>
                      <w:jc w:val="center"/>
                      <w:rPr>
                        <w:sz w:val="24"/>
                        <w:szCs w:val="24"/>
                      </w:rPr>
                    </w:pPr>
                    <w:r w:rsidRPr="005C46E0">
                      <w:rPr>
                        <w:sz w:val="24"/>
                        <w:szCs w:val="24"/>
                      </w:rPr>
                      <w:t>Director of Caregiver Support</w:t>
                    </w:r>
                    <w:r w:rsidR="005C46E0">
                      <w:rPr>
                        <w:sz w:val="24"/>
                        <w:szCs w:val="24"/>
                      </w:rPr>
                      <w:br/>
                    </w:r>
                    <w:r w:rsidRPr="005C46E0">
                      <w:rPr>
                        <w:sz w:val="24"/>
                        <w:szCs w:val="24"/>
                      </w:rPr>
                      <w:t xml:space="preserve">Stephanie Leanes x726 </w:t>
                    </w:r>
                    <w:r w:rsidR="005C46E0">
                      <w:rPr>
                        <w:sz w:val="24"/>
                        <w:szCs w:val="24"/>
                      </w:rPr>
                      <w:br/>
                    </w:r>
                    <w:r w:rsidRPr="005C46E0">
                      <w:rPr>
                        <w:sz w:val="24"/>
                        <w:szCs w:val="24"/>
                      </w:rPr>
                      <w:t>(Office located on SE side of LH)</w:t>
                    </w:r>
                  </w:p>
                  <w:p w14:paraId="2D50DF8D" w14:textId="6D539F13" w:rsidR="00447792" w:rsidRPr="005C46E0" w:rsidRDefault="00447792" w:rsidP="00B97206">
                    <w:pPr>
                      <w:jc w:val="center"/>
                      <w:rPr>
                        <w:sz w:val="24"/>
                        <w:szCs w:val="24"/>
                      </w:rPr>
                    </w:pPr>
                    <w:r w:rsidRPr="005C46E0">
                      <w:rPr>
                        <w:b/>
                        <w:bCs/>
                        <w:sz w:val="24"/>
                        <w:szCs w:val="24"/>
                      </w:rPr>
                      <w:t>Urgent Matters ONLY:</w:t>
                    </w:r>
                    <w:r w:rsidRPr="005C46E0">
                      <w:rPr>
                        <w:sz w:val="24"/>
                        <w:szCs w:val="24"/>
                      </w:rPr>
                      <w:t xml:space="preserve"> </w:t>
                    </w:r>
                    <w:r w:rsidRPr="005C46E0">
                      <w:rPr>
                        <w:sz w:val="24"/>
                        <w:szCs w:val="24"/>
                      </w:rPr>
                      <w:br/>
                      <w:t>Nurse Cell Phone 414-217-0873</w:t>
                    </w:r>
                  </w:p>
                </w:sdtContent>
              </w:sdt>
              <w:p w14:paraId="6C8F6FF5" w14:textId="5164CCD5" w:rsidR="00E706B2" w:rsidRPr="005C46E0" w:rsidRDefault="00947F2E" w:rsidP="00B97206">
                <w:pPr>
                  <w:jc w:val="center"/>
                  <w:rPr>
                    <w:rFonts w:asciiTheme="majorHAnsi" w:hAnsiTheme="majorHAnsi"/>
                    <w:b/>
                    <w:bCs/>
                    <w:spacing w:val="20"/>
                    <w:sz w:val="24"/>
                    <w:szCs w:val="24"/>
                  </w:rPr>
                </w:pPr>
              </w:p>
            </w:sdtContent>
          </w:sdt>
        </w:tc>
      </w:tr>
      <w:tr w:rsidR="00B554FA" w14:paraId="77BABAC9" w14:textId="77777777" w:rsidTr="009363E1">
        <w:tc>
          <w:tcPr>
            <w:tcW w:w="4303" w:type="dxa"/>
            <w:shd w:val="clear" w:color="auto" w:fill="EAF1DD" w:themeFill="accent3" w:themeFillTint="33"/>
            <w:tcMar>
              <w:top w:w="86" w:type="dxa"/>
              <w:left w:w="216" w:type="dxa"/>
              <w:bottom w:w="115" w:type="dxa"/>
              <w:right w:w="216" w:type="dxa"/>
            </w:tcMar>
          </w:tcPr>
          <w:p w14:paraId="40F1788D" w14:textId="66E67E8D" w:rsidR="00E706B2" w:rsidRDefault="00B97206" w:rsidP="00314B9A">
            <w:pPr>
              <w:pStyle w:val="Byline"/>
            </w:pPr>
            <w:r>
              <w:rPr>
                <w:noProof/>
              </w:rPr>
              <w:drawing>
                <wp:inline distT="0" distB="0" distL="0" distR="0" wp14:anchorId="3391D239" wp14:editId="7062B55C">
                  <wp:extent cx="1701210" cy="1399730"/>
                  <wp:effectExtent l="0" t="0" r="0" b="0"/>
                  <wp:docPr id="22" name="Picture 2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ogo&#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36150" cy="1428478"/>
                          </a:xfrm>
                          <a:prstGeom prst="rect">
                            <a:avLst/>
                          </a:prstGeom>
                        </pic:spPr>
                      </pic:pic>
                    </a:graphicData>
                  </a:graphic>
                </wp:inline>
              </w:drawing>
            </w:r>
          </w:p>
        </w:tc>
        <w:sdt>
          <w:sdtPr>
            <w:id w:val="515035711"/>
            <w:placeholder>
              <w:docPart w:val="872AD6F0929C4B8F99CDA3DB6A3D450D"/>
            </w:placeholder>
            <w15:appearance w15:val="hidden"/>
          </w:sdtPr>
          <w:sdtEndPr/>
          <w:sdtContent>
            <w:sdt>
              <w:sdtPr>
                <w:id w:val="-285280771"/>
                <w:placeholder>
                  <w:docPart w:val="42392591E8814B6D85DF5BCC2E7A1B6E"/>
                </w:placeholder>
                <w15:appearance w15:val="hidden"/>
              </w:sdtPr>
              <w:sdtEndPr/>
              <w:sdtContent>
                <w:tc>
                  <w:tcPr>
                    <w:tcW w:w="6497" w:type="dxa"/>
                    <w:gridSpan w:val="3"/>
                    <w:shd w:val="clear" w:color="auto" w:fill="EAF1DD" w:themeFill="accent3" w:themeFillTint="33"/>
                    <w:tcMar>
                      <w:top w:w="86" w:type="dxa"/>
                      <w:left w:w="216" w:type="dxa"/>
                      <w:bottom w:w="115" w:type="dxa"/>
                      <w:right w:w="216" w:type="dxa"/>
                    </w:tcMar>
                  </w:tcPr>
                  <w:p w14:paraId="7A0AE72B" w14:textId="77777777" w:rsidR="00B97206" w:rsidRPr="00B97206" w:rsidRDefault="00B97206" w:rsidP="00314B9A">
                    <w:pPr>
                      <w:rPr>
                        <w:b/>
                        <w:bCs/>
                      </w:rPr>
                    </w:pPr>
                    <w:r w:rsidRPr="00B97206">
                      <w:rPr>
                        <w:b/>
                        <w:bCs/>
                      </w:rPr>
                      <w:t xml:space="preserve">Dropping off a new piece of clothing, pillow, hat, jacket, or any other article of clothing? </w:t>
                    </w:r>
                  </w:p>
                  <w:p w14:paraId="4F11C4E1" w14:textId="0E6C19EA" w:rsidR="00E706B2" w:rsidRDefault="00B97206" w:rsidP="00314B9A">
                    <w:r>
                      <w:t>Just label the bag with your loved ones full name and drop it off at the Elaine’s Hope entrance. Please remember that 100% cotton and wool is discouraged as articles will shrink. It will be labeled and delivered to your loved one!</w:t>
                    </w:r>
                  </w:p>
                </w:tc>
              </w:sdtContent>
            </w:sdt>
          </w:sdtContent>
        </w:sdt>
      </w:tr>
      <w:tr w:rsidR="00B554FA" w14:paraId="32ADEEC4" w14:textId="77777777" w:rsidTr="00875DAF">
        <w:trPr>
          <w:trHeight w:val="8280"/>
        </w:trPr>
        <w:tc>
          <w:tcPr>
            <w:tcW w:w="6983" w:type="dxa"/>
            <w:gridSpan w:val="2"/>
          </w:tcPr>
          <w:p w14:paraId="3A702099" w14:textId="0AAF366E" w:rsidR="009363E1" w:rsidRPr="00B25A17" w:rsidRDefault="00D530CE" w:rsidP="00B25A17">
            <w:pPr>
              <w:pStyle w:val="Heading3"/>
              <w:rPr>
                <w:rFonts w:asciiTheme="minorHAnsi" w:hAnsiTheme="minorHAnsi"/>
                <w:b/>
                <w:bCs/>
                <w:sz w:val="48"/>
                <w:szCs w:val="48"/>
              </w:rPr>
            </w:pPr>
            <w:r>
              <w:rPr>
                <w:rFonts w:asciiTheme="minorHAnsi" w:hAnsiTheme="minorHAnsi"/>
                <w:b/>
                <w:bCs/>
                <w:sz w:val="48"/>
                <w:szCs w:val="48"/>
              </w:rPr>
              <w:lastRenderedPageBreak/>
              <w:t xml:space="preserve">FREE 2-HOUR </w:t>
            </w:r>
            <w:r>
              <w:rPr>
                <w:rFonts w:asciiTheme="minorHAnsi" w:hAnsiTheme="minorHAnsi"/>
                <w:b/>
                <w:bCs/>
                <w:sz w:val="48"/>
                <w:szCs w:val="48"/>
              </w:rPr>
              <w:br/>
              <w:t>DEMENTIA WORKSHOP</w:t>
            </w:r>
          </w:p>
          <w:sdt>
            <w:sdtPr>
              <w:id w:val="-209732386"/>
              <w:placeholder>
                <w:docPart w:val="918F8AAA6FDD4978BB7560C97389FE49"/>
              </w:placeholder>
              <w15:appearance w15:val="hidden"/>
            </w:sdtPr>
            <w:sdtEndPr/>
            <w:sdtContent>
              <w:p w14:paraId="52C8FA8B" w14:textId="11147B06" w:rsidR="009363E1" w:rsidRDefault="009363E1" w:rsidP="009363E1">
                <w:r>
                  <w:t>This workshop is specific to family and friend caregivers of someone with dementia.</w:t>
                </w:r>
              </w:p>
              <w:p w14:paraId="034078EC" w14:textId="77777777" w:rsidR="009363E1" w:rsidRDefault="009363E1" w:rsidP="009363E1">
                <w:r>
                  <w:t>Topics Include:</w:t>
                </w:r>
              </w:p>
              <w:p w14:paraId="5B6BA1B7" w14:textId="77777777" w:rsidR="009363E1" w:rsidRDefault="009363E1" w:rsidP="009363E1">
                <w:pPr>
                  <w:pStyle w:val="ListParagraph"/>
                  <w:numPr>
                    <w:ilvl w:val="0"/>
                    <w:numId w:val="1"/>
                  </w:numPr>
                </w:pPr>
                <w:r>
                  <w:t>Dementia and the differences</w:t>
                </w:r>
              </w:p>
              <w:p w14:paraId="4B27DB39" w14:textId="77777777" w:rsidR="009363E1" w:rsidRDefault="009363E1" w:rsidP="009363E1">
                <w:pPr>
                  <w:pStyle w:val="ListParagraph"/>
                  <w:numPr>
                    <w:ilvl w:val="0"/>
                    <w:numId w:val="1"/>
                  </w:numPr>
                </w:pPr>
                <w:r>
                  <w:t>Early, moderate, late-stage dementia</w:t>
                </w:r>
              </w:p>
              <w:p w14:paraId="53120035" w14:textId="77777777" w:rsidR="009363E1" w:rsidRDefault="009363E1" w:rsidP="009363E1">
                <w:pPr>
                  <w:pStyle w:val="ListParagraph"/>
                  <w:numPr>
                    <w:ilvl w:val="0"/>
                    <w:numId w:val="1"/>
                  </w:numPr>
                </w:pPr>
                <w:r>
                  <w:t>Communication and making the most of your visits</w:t>
                </w:r>
              </w:p>
              <w:p w14:paraId="749EDDAC" w14:textId="77777777" w:rsidR="009363E1" w:rsidRDefault="009363E1" w:rsidP="009363E1">
                <w:pPr>
                  <w:pStyle w:val="ListParagraph"/>
                  <w:numPr>
                    <w:ilvl w:val="0"/>
                    <w:numId w:val="1"/>
                  </w:numPr>
                </w:pPr>
                <w:r>
                  <w:t>Techniques to interact with someone with dementia</w:t>
                </w:r>
              </w:p>
              <w:p w14:paraId="0DAB0952" w14:textId="77777777" w:rsidR="009363E1" w:rsidRDefault="009363E1" w:rsidP="009363E1">
                <w:pPr>
                  <w:pStyle w:val="ListParagraph"/>
                  <w:numPr>
                    <w:ilvl w:val="0"/>
                    <w:numId w:val="1"/>
                  </w:numPr>
                </w:pPr>
                <w:r>
                  <w:t>Caregiver struggles and taking care of yourself</w:t>
                </w:r>
              </w:p>
              <w:p w14:paraId="75914FC0" w14:textId="77777777" w:rsidR="009363E1" w:rsidRDefault="009363E1" w:rsidP="009363E1">
                <w:r>
                  <w:t xml:space="preserve">Every attendee will receive the book </w:t>
                </w:r>
                <w:r w:rsidRPr="00BD74A0">
                  <w:rPr>
                    <w:i/>
                    <w:iCs/>
                  </w:rPr>
                  <w:t>My Two Elaines</w:t>
                </w:r>
                <w:r>
                  <w:t xml:space="preserve"> by Marty Schreiber.</w:t>
                </w:r>
              </w:p>
              <w:p w14:paraId="62AD6518" w14:textId="77777777" w:rsidR="009363E1" w:rsidRPr="00EF0F76" w:rsidRDefault="009363E1" w:rsidP="009363E1">
                <w:pPr>
                  <w:rPr>
                    <w:b/>
                    <w:bCs/>
                  </w:rPr>
                </w:pPr>
                <w:r w:rsidRPr="00EF0F76">
                  <w:rPr>
                    <w:b/>
                    <w:bCs/>
                  </w:rPr>
                  <w:t>Register today at thelutheranhome.org/caregiver</w:t>
                </w:r>
              </w:p>
              <w:p w14:paraId="310C3CBC" w14:textId="19BE8F9C" w:rsidR="009363E1" w:rsidRDefault="009363E1" w:rsidP="009363E1">
                <w:r>
                  <w:rPr>
                    <w:rStyle w:val="Strong"/>
                  </w:rPr>
                  <w:t>Questions?</w:t>
                </w:r>
                <w:r>
                  <w:t xml:space="preserve">  Contact Stephanie Leanes, Director of Caregiver Support, at </w:t>
                </w:r>
                <w:r w:rsidRPr="00647DC3">
                  <w:t>414-258-6171</w:t>
                </w:r>
                <w:r>
                  <w:t xml:space="preserve"> Ext.726 or email </w:t>
                </w:r>
                <w:r w:rsidRPr="00647DC3">
                  <w:t>Stephanie.Leanes@thelutheranhome.org</w:t>
                </w:r>
                <w:r>
                  <w:t>.</w:t>
                </w:r>
                <w:r w:rsidR="00875DAF">
                  <w:br/>
                </w:r>
              </w:p>
              <w:p w14:paraId="541DDC78" w14:textId="77777777" w:rsidR="00B25A17" w:rsidRDefault="00B25A17" w:rsidP="009363E1"/>
              <w:p w14:paraId="7995851F" w14:textId="0CFE4DFF" w:rsidR="009363E1" w:rsidRDefault="009363E1" w:rsidP="009363E1">
                <w:r>
                  <w:rPr>
                    <w:noProof/>
                  </w:rPr>
                  <mc:AlternateContent>
                    <mc:Choice Requires="wps">
                      <w:drawing>
                        <wp:anchor distT="0" distB="0" distL="114300" distR="114300" simplePos="0" relativeHeight="251680768" behindDoc="1" locked="1" layoutInCell="1" allowOverlap="1" wp14:anchorId="5DB9066A" wp14:editId="1F631D95">
                          <wp:simplePos x="0" y="0"/>
                          <wp:positionH relativeFrom="page">
                            <wp:posOffset>-457200</wp:posOffset>
                          </wp:positionH>
                          <wp:positionV relativeFrom="paragraph">
                            <wp:posOffset>-5642610</wp:posOffset>
                          </wp:positionV>
                          <wp:extent cx="7772400" cy="5624195"/>
                          <wp:effectExtent l="0" t="0" r="0" b="0"/>
                          <wp:wrapNone/>
                          <wp:docPr id="7"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562419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F46A4" id="Rectangle 4" o:spid="_x0000_s1026" alt="&quot;&quot;" style="position:absolute;margin-left:-36pt;margin-top:-444.3pt;width:612pt;height:442.8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" fillcolor="#17365d [2415]" stroked="f">
                          <v:fill opacity="6682f"/>
                          <w10:wrap anchorx="page"/>
                          <w10:anchorlock/>
                        </v:rect>
                      </w:pict>
                    </mc:Fallback>
                  </mc:AlternateContent>
                </w:r>
              </w:p>
            </w:sdtContent>
          </w:sdt>
        </w:tc>
        <w:tc>
          <w:tcPr>
            <w:tcW w:w="242" w:type="dxa"/>
          </w:tcPr>
          <w:p w14:paraId="7820EF1E" w14:textId="77777777" w:rsidR="009363E1" w:rsidRPr="00624FC0" w:rsidRDefault="009363E1" w:rsidP="009363E1"/>
        </w:tc>
        <w:tc>
          <w:tcPr>
            <w:tcW w:w="3575" w:type="dxa"/>
          </w:tcPr>
          <w:p w14:paraId="57EE7B2A" w14:textId="77777777" w:rsidR="009363E1" w:rsidRDefault="009363E1" w:rsidP="009363E1">
            <w:pPr>
              <w:pStyle w:val="Heading3"/>
              <w:rPr>
                <w:rFonts w:asciiTheme="minorHAnsi" w:hAnsiTheme="minorHAnsi"/>
                <w:b/>
                <w:bCs/>
                <w:sz w:val="48"/>
                <w:szCs w:val="48"/>
              </w:rPr>
            </w:pPr>
          </w:p>
          <w:p w14:paraId="78281434" w14:textId="77777777" w:rsidR="00B25A17" w:rsidRDefault="00B25A17" w:rsidP="009363E1">
            <w:pPr>
              <w:pStyle w:val="Heading3"/>
              <w:jc w:val="center"/>
              <w:rPr>
                <w:rFonts w:asciiTheme="minorHAnsi" w:hAnsiTheme="minorHAnsi"/>
                <w:b/>
                <w:bCs/>
                <w:sz w:val="48"/>
                <w:szCs w:val="48"/>
              </w:rPr>
            </w:pPr>
          </w:p>
          <w:p w14:paraId="1ACC80E6" w14:textId="77777777" w:rsidR="00647DC3" w:rsidRPr="00647DC3" w:rsidRDefault="00647DC3" w:rsidP="00647DC3"/>
          <w:p w14:paraId="4BC429F8" w14:textId="6F8D9B20" w:rsidR="009363E1" w:rsidRPr="00566FF1" w:rsidRDefault="009363E1" w:rsidP="007E5FEB">
            <w:pPr>
              <w:pStyle w:val="Heading3"/>
              <w:pBdr>
                <w:top w:val="single" w:sz="4" w:space="1" w:color="auto"/>
                <w:left w:val="single" w:sz="4" w:space="4" w:color="auto"/>
                <w:bottom w:val="single" w:sz="4" w:space="1" w:color="auto"/>
                <w:right w:val="single" w:sz="4" w:space="4" w:color="auto"/>
              </w:pBdr>
              <w:jc w:val="center"/>
              <w:rPr>
                <w:rFonts w:asciiTheme="minorHAnsi" w:hAnsiTheme="minorHAnsi"/>
                <w:b/>
                <w:bCs/>
                <w:sz w:val="48"/>
                <w:szCs w:val="48"/>
              </w:rPr>
            </w:pPr>
            <w:r w:rsidRPr="00566FF1">
              <w:rPr>
                <w:rFonts w:asciiTheme="minorHAnsi" w:hAnsiTheme="minorHAnsi"/>
                <w:b/>
                <w:bCs/>
                <w:sz w:val="48"/>
                <w:szCs w:val="48"/>
              </w:rPr>
              <w:t xml:space="preserve">Upcoming </w:t>
            </w:r>
            <w:r w:rsidR="00B25A17">
              <w:rPr>
                <w:rFonts w:asciiTheme="minorHAnsi" w:hAnsiTheme="minorHAnsi"/>
                <w:b/>
                <w:bCs/>
                <w:sz w:val="48"/>
                <w:szCs w:val="48"/>
              </w:rPr>
              <w:t>Workshops</w:t>
            </w:r>
          </w:p>
          <w:p w14:paraId="3F8AE38A" w14:textId="77777777" w:rsidR="009363E1" w:rsidRPr="00566FF1" w:rsidRDefault="009363E1" w:rsidP="007E5FEB">
            <w:pPr>
              <w:pStyle w:val="NormalWeb"/>
              <w:pBdr>
                <w:top w:val="single" w:sz="4" w:space="1" w:color="auto"/>
                <w:left w:val="single" w:sz="4" w:space="4" w:color="auto"/>
                <w:bottom w:val="single" w:sz="4" w:space="1" w:color="auto"/>
                <w:right w:val="single" w:sz="4" w:space="4" w:color="auto"/>
              </w:pBdr>
              <w:jc w:val="center"/>
              <w:rPr>
                <w:rFonts w:asciiTheme="minorHAnsi" w:hAnsiTheme="minorHAnsi"/>
              </w:rPr>
            </w:pPr>
            <w:r w:rsidRPr="00566FF1">
              <w:rPr>
                <w:rFonts w:asciiTheme="minorHAnsi" w:hAnsiTheme="minorHAnsi"/>
              </w:rPr>
              <w:t>Thursday, April 20th</w:t>
            </w:r>
            <w:r w:rsidRPr="00566FF1">
              <w:rPr>
                <w:rFonts w:asciiTheme="minorHAnsi" w:hAnsiTheme="minorHAnsi"/>
              </w:rPr>
              <w:br/>
              <w:t>5:30pm-7:30pm</w:t>
            </w:r>
            <w:r w:rsidRPr="00566FF1">
              <w:rPr>
                <w:rFonts w:asciiTheme="minorHAnsi" w:hAnsiTheme="minorHAnsi"/>
              </w:rPr>
              <w:br/>
              <w:t>(Elaine’s Hope)</w:t>
            </w:r>
          </w:p>
          <w:p w14:paraId="4E47F3CF" w14:textId="77777777" w:rsidR="009363E1" w:rsidRPr="00566FF1" w:rsidRDefault="009363E1" w:rsidP="007E5FEB">
            <w:pPr>
              <w:pStyle w:val="NormalWeb"/>
              <w:pBdr>
                <w:top w:val="single" w:sz="4" w:space="1" w:color="auto"/>
                <w:left w:val="single" w:sz="4" w:space="4" w:color="auto"/>
                <w:bottom w:val="single" w:sz="4" w:space="1" w:color="auto"/>
                <w:right w:val="single" w:sz="4" w:space="4" w:color="auto"/>
              </w:pBdr>
              <w:jc w:val="center"/>
              <w:rPr>
                <w:rFonts w:asciiTheme="minorHAnsi" w:hAnsiTheme="minorHAnsi"/>
              </w:rPr>
            </w:pPr>
            <w:r w:rsidRPr="00566FF1">
              <w:rPr>
                <w:rFonts w:asciiTheme="minorHAnsi" w:hAnsiTheme="minorHAnsi"/>
              </w:rPr>
              <w:t>Saturday, May 20th</w:t>
            </w:r>
            <w:r w:rsidRPr="00566FF1">
              <w:rPr>
                <w:rFonts w:asciiTheme="minorHAnsi" w:hAnsiTheme="minorHAnsi"/>
              </w:rPr>
              <w:br/>
              <w:t>10:00am-12:00pm</w:t>
            </w:r>
            <w:r w:rsidRPr="00566FF1">
              <w:rPr>
                <w:rFonts w:asciiTheme="minorHAnsi" w:hAnsiTheme="minorHAnsi"/>
              </w:rPr>
              <w:br/>
              <w:t>(Elaine’s Hope)</w:t>
            </w:r>
          </w:p>
          <w:p w14:paraId="39611B66" w14:textId="77777777" w:rsidR="009363E1" w:rsidRDefault="009363E1" w:rsidP="007E5FEB">
            <w:pPr>
              <w:pStyle w:val="NormalWeb"/>
              <w:pBdr>
                <w:top w:val="single" w:sz="4" w:space="1" w:color="auto"/>
                <w:left w:val="single" w:sz="4" w:space="4" w:color="auto"/>
                <w:bottom w:val="single" w:sz="4" w:space="1" w:color="auto"/>
                <w:right w:val="single" w:sz="4" w:space="4" w:color="auto"/>
              </w:pBdr>
              <w:jc w:val="center"/>
              <w:rPr>
                <w:rFonts w:asciiTheme="minorHAnsi" w:hAnsiTheme="minorHAnsi"/>
              </w:rPr>
            </w:pPr>
            <w:r w:rsidRPr="00566FF1">
              <w:rPr>
                <w:rFonts w:asciiTheme="minorHAnsi" w:hAnsiTheme="minorHAnsi"/>
              </w:rPr>
              <w:t>Tuesday, June 20</w:t>
            </w:r>
            <w:r w:rsidRPr="00566FF1">
              <w:rPr>
                <w:rFonts w:asciiTheme="minorHAnsi" w:hAnsiTheme="minorHAnsi"/>
                <w:vertAlign w:val="superscript"/>
              </w:rPr>
              <w:t>th</w:t>
            </w:r>
            <w:r w:rsidRPr="00566FF1">
              <w:rPr>
                <w:rFonts w:asciiTheme="minorHAnsi" w:hAnsiTheme="minorHAnsi"/>
              </w:rPr>
              <w:br/>
              <w:t>5:30-7:30pm</w:t>
            </w:r>
            <w:r w:rsidRPr="00566FF1">
              <w:rPr>
                <w:rFonts w:asciiTheme="minorHAnsi" w:hAnsiTheme="minorHAnsi"/>
              </w:rPr>
              <w:br/>
              <w:t>(Elaine’s Hope)</w:t>
            </w:r>
          </w:p>
          <w:p w14:paraId="2F6BCE7D" w14:textId="77777777" w:rsidR="007E5FEB" w:rsidRPr="00566FF1" w:rsidRDefault="007E5FEB" w:rsidP="007E5FEB">
            <w:pPr>
              <w:pStyle w:val="NormalWeb"/>
              <w:pBdr>
                <w:top w:val="single" w:sz="4" w:space="1" w:color="auto"/>
                <w:left w:val="single" w:sz="4" w:space="4" w:color="auto"/>
                <w:bottom w:val="single" w:sz="4" w:space="1" w:color="auto"/>
                <w:right w:val="single" w:sz="4" w:space="4" w:color="auto"/>
              </w:pBdr>
              <w:jc w:val="center"/>
              <w:rPr>
                <w:rFonts w:asciiTheme="minorHAnsi" w:hAnsiTheme="minorHAnsi"/>
              </w:rPr>
            </w:pPr>
          </w:p>
          <w:p w14:paraId="40345501" w14:textId="42CBE78A" w:rsidR="009363E1" w:rsidRDefault="009363E1" w:rsidP="009363E1"/>
        </w:tc>
      </w:tr>
      <w:tr w:rsidR="00875DAF" w14:paraId="104E678D" w14:textId="77777777" w:rsidTr="00875DAF">
        <w:tc>
          <w:tcPr>
            <w:tcW w:w="4303" w:type="dxa"/>
            <w:shd w:val="clear" w:color="auto" w:fill="auto"/>
            <w:tcMar>
              <w:top w:w="86" w:type="dxa"/>
              <w:left w:w="216" w:type="dxa"/>
              <w:bottom w:w="115" w:type="dxa"/>
              <w:right w:w="216" w:type="dxa"/>
            </w:tcMar>
          </w:tcPr>
          <w:p w14:paraId="6B4BC23A" w14:textId="76456BD1" w:rsidR="009363E1" w:rsidRDefault="00947F2E" w:rsidP="009363E1">
            <w:pPr>
              <w:pStyle w:val="Heading2"/>
            </w:pPr>
            <w:sdt>
              <w:sdtPr>
                <w:id w:val="-757056176"/>
                <w:placeholder>
                  <w:docPart w:val="23C10F56BEB8458CB80954E1247E6474"/>
                </w:placeholder>
                <w15:appearance w15:val="hidden"/>
              </w:sdtPr>
              <w:sdtEndPr/>
              <w:sdtContent>
                <w:r w:rsidR="00875DAF">
                  <w:rPr>
                    <w:noProof/>
                  </w:rPr>
                  <w:drawing>
                    <wp:anchor distT="0" distB="0" distL="114300" distR="114300" simplePos="0" relativeHeight="251685888" behindDoc="1" locked="0" layoutInCell="1" allowOverlap="0" wp14:anchorId="60462E47" wp14:editId="7F6A55A5">
                      <wp:simplePos x="0" y="0"/>
                      <wp:positionH relativeFrom="column">
                        <wp:posOffset>0</wp:posOffset>
                      </wp:positionH>
                      <wp:positionV relativeFrom="paragraph">
                        <wp:posOffset>435610</wp:posOffset>
                      </wp:positionV>
                      <wp:extent cx="2450592" cy="1837944"/>
                      <wp:effectExtent l="0" t="0" r="6985" b="0"/>
                      <wp:wrapTight wrapText="bothSides">
                        <wp:wrapPolygon edited="0">
                          <wp:start x="0" y="0"/>
                          <wp:lineTo x="0" y="21272"/>
                          <wp:lineTo x="21494" y="21272"/>
                          <wp:lineTo x="21494" y="0"/>
                          <wp:lineTo x="0" y="0"/>
                        </wp:wrapPolygon>
                      </wp:wrapTight>
                      <wp:docPr id="16" name="Picture 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50592" cy="1837944"/>
                              </a:xfrm>
                              <a:prstGeom prst="rect">
                                <a:avLst/>
                              </a:prstGeom>
                            </pic:spPr>
                          </pic:pic>
                        </a:graphicData>
                      </a:graphic>
                      <wp14:sizeRelH relativeFrom="margin">
                        <wp14:pctWidth>0</wp14:pctWidth>
                      </wp14:sizeRelH>
                      <wp14:sizeRelV relativeFrom="margin">
                        <wp14:pctHeight>0</wp14:pctHeight>
                      </wp14:sizeRelV>
                    </wp:anchor>
                  </w:drawing>
                </w:r>
              </w:sdtContent>
            </w:sdt>
            <w:r w:rsidR="009363E1">
              <w:t xml:space="preserve"> </w:t>
            </w:r>
          </w:p>
          <w:p w14:paraId="58B44D00" w14:textId="77777777" w:rsidR="009363E1" w:rsidRDefault="009363E1" w:rsidP="009363E1">
            <w:pPr>
              <w:pStyle w:val="Byline"/>
            </w:pPr>
          </w:p>
        </w:tc>
        <w:sdt>
          <w:sdtPr>
            <w:id w:val="1664269867"/>
            <w:placeholder>
              <w:docPart w:val="9C02E7FBEF38420B8AC231102CE1509E"/>
            </w:placeholder>
            <w15:appearance w15:val="hidden"/>
          </w:sdtPr>
          <w:sdtEndPr/>
          <w:sdtContent>
            <w:tc>
              <w:tcPr>
                <w:tcW w:w="6497" w:type="dxa"/>
                <w:gridSpan w:val="3"/>
                <w:shd w:val="clear" w:color="auto" w:fill="auto"/>
                <w:tcMar>
                  <w:top w:w="86" w:type="dxa"/>
                  <w:left w:w="216" w:type="dxa"/>
                  <w:bottom w:w="115" w:type="dxa"/>
                  <w:right w:w="216" w:type="dxa"/>
                </w:tcMar>
              </w:tcPr>
              <w:sdt>
                <w:sdtPr>
                  <w:id w:val="536944363"/>
                  <w:placeholder>
                    <w:docPart w:val="84A8129E8B77404781B0AB692D373844"/>
                  </w:placeholder>
                  <w15:appearance w15:val="hidden"/>
                </w:sdtPr>
                <w:sdtEndPr/>
                <w:sdtContent>
                  <w:p w14:paraId="4A6F5153" w14:textId="77777777" w:rsidR="00774ED1" w:rsidRDefault="00774ED1" w:rsidP="009363E1"/>
                  <w:p w14:paraId="3A2A1FCC" w14:textId="68100A7D" w:rsidR="009363E1" w:rsidRDefault="009363E1" w:rsidP="009363E1">
                    <w:r>
                      <w:t xml:space="preserve">Caring for someone with Alzheimer’s disease can be lonely and overwhelming. To help, the Alzheimer’s Association created ALZConnected, the first dedicated online social networking community where people with Alzheimer’s, their caregivers and others affected by the disease can share answers, opinions, ideas and support. Go to ALZConnected.org and check it out. </w:t>
                    </w:r>
                  </w:p>
                  <w:p w14:paraId="7D129791" w14:textId="77777777" w:rsidR="009363E1" w:rsidRDefault="009363E1" w:rsidP="009363E1">
                    <w:r>
                      <w:t>Get support day or night from the Alzheimer’s Association No question is too big or too small. Call our 24/7 Helpline (800.272.3900) for free, around the-clock help and the latest information.</w:t>
                    </w:r>
                  </w:p>
                </w:sdtContent>
              </w:sdt>
              <w:p w14:paraId="17FAEC78" w14:textId="4D4D9A4C" w:rsidR="009363E1" w:rsidRDefault="009363E1" w:rsidP="009363E1"/>
            </w:tc>
          </w:sdtContent>
        </w:sdt>
      </w:tr>
    </w:tbl>
    <w:p w14:paraId="6D921F4F" w14:textId="25B2978B" w:rsidR="00E706B2" w:rsidRDefault="00E706B2">
      <w:pPr>
        <w:spacing w:before="0" w:after="160"/>
        <w:rPr>
          <w:rFonts w:ascii="AvenirNext LT Pro Light"/>
          <w:noProof/>
          <w:sz w:val="10"/>
        </w:rPr>
      </w:pPr>
    </w:p>
    <w:p w14:paraId="537A748F" w14:textId="0204A008" w:rsidR="003249EF" w:rsidRDefault="003249EF">
      <w:pPr>
        <w:spacing w:before="0" w:after="160"/>
        <w:rPr>
          <w:rFonts w:ascii="AvenirNext LT Pro Light"/>
          <w:noProof/>
          <w:sz w:val="10"/>
        </w:rPr>
      </w:pPr>
    </w:p>
    <w:p w14:paraId="1BF6D9C8" w14:textId="713EF959" w:rsidR="00E706B2" w:rsidRDefault="00E706B2" w:rsidP="00B97E24">
      <w:pPr>
        <w:pStyle w:val="ObjectAnchor"/>
      </w:pPr>
    </w:p>
    <w:p w14:paraId="766A907F" w14:textId="0E1DBC10" w:rsidR="00723F37" w:rsidRDefault="00723F37" w:rsidP="00B97E24">
      <w:pPr>
        <w:pStyle w:val="ObjectAnchor"/>
      </w:pPr>
    </w:p>
    <w:p w14:paraId="4A6F6FCE" w14:textId="7E4EE44C" w:rsidR="00723F37" w:rsidRDefault="00723F37" w:rsidP="00B97E24">
      <w:pPr>
        <w:pStyle w:val="ObjectAnchor"/>
      </w:pPr>
    </w:p>
    <w:p w14:paraId="7DAA4A73" w14:textId="76ADCA10" w:rsidR="00723F37" w:rsidRDefault="00723F37" w:rsidP="00B97E24">
      <w:pPr>
        <w:pStyle w:val="ObjectAnchor"/>
      </w:pPr>
    </w:p>
    <w:p w14:paraId="3371176A" w14:textId="53C9A539" w:rsidR="00723F37" w:rsidRDefault="00862CA9" w:rsidP="00B97E24">
      <w:pPr>
        <w:pStyle w:val="ObjectAnchor"/>
      </w:pPr>
      <w:r w:rsidRPr="00CA5AE5">
        <w:rPr>
          <w:rFonts w:asciiTheme="majorHAnsi" w:hAnsiTheme="majorHAnsi"/>
          <w:b/>
          <w:bCs/>
          <w:spacing w:val="20"/>
          <w:sz w:val="48"/>
          <w:szCs w:val="48"/>
        </w:rPr>
        <w:lastRenderedPageBreak/>
        <mc:AlternateContent>
          <mc:Choice Requires="wps">
            <w:drawing>
              <wp:anchor distT="45720" distB="45720" distL="114300" distR="114300" simplePos="0" relativeHeight="251712512" behindDoc="0" locked="0" layoutInCell="1" allowOverlap="1" wp14:anchorId="0C704CF2" wp14:editId="720E29D4">
                <wp:simplePos x="0" y="0"/>
                <wp:positionH relativeFrom="margin">
                  <wp:posOffset>-219075</wp:posOffset>
                </wp:positionH>
                <wp:positionV relativeFrom="paragraph">
                  <wp:posOffset>0</wp:posOffset>
                </wp:positionV>
                <wp:extent cx="4181475" cy="787717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7877175"/>
                        </a:xfrm>
                        <a:prstGeom prst="rect">
                          <a:avLst/>
                        </a:prstGeom>
                        <a:noFill/>
                        <a:ln w="9525">
                          <a:noFill/>
                          <a:miter lim="800000"/>
                          <a:headEnd/>
                          <a:tailEnd/>
                        </a:ln>
                      </wps:spPr>
                      <wps:txbx>
                        <w:txbxContent>
                          <w:p w14:paraId="71245F98" w14:textId="67B00F2A" w:rsidR="00CA5AE5" w:rsidRPr="00647DC3" w:rsidRDefault="00CA5AE5" w:rsidP="00CA5AE5">
                            <w:pPr>
                              <w:pStyle w:val="Heading1"/>
                              <w:rPr>
                                <w:rFonts w:asciiTheme="minorHAnsi" w:hAnsiTheme="minorHAnsi"/>
                              </w:rPr>
                            </w:pPr>
                            <w:r w:rsidRPr="00647DC3">
                              <w:rPr>
                                <w:rFonts w:asciiTheme="minorHAnsi" w:hAnsiTheme="minorHAnsi"/>
                              </w:rPr>
                              <w:t>Community Updates</w:t>
                            </w:r>
                          </w:p>
                          <w:p w14:paraId="1B7448C6" w14:textId="544DF38D" w:rsidR="00CA5AE5" w:rsidRPr="00947F2E" w:rsidRDefault="00CA5AE5" w:rsidP="00947F2E">
                            <w:pPr>
                              <w:spacing w:before="0" w:after="160" w:line="252" w:lineRule="auto"/>
                              <w:ind w:left="360"/>
                              <w:rPr>
                                <w:rFonts w:eastAsia="Times New Roman"/>
                              </w:rPr>
                            </w:pPr>
                            <w:r w:rsidRPr="00647DC3">
                              <w:rPr>
                                <w:rFonts w:eastAsia="Times New Roman"/>
                                <w:b/>
                                <w:bCs/>
                                <w:u w:val="single"/>
                              </w:rPr>
                              <w:br/>
                              <w:t xml:space="preserve">Patios </w:t>
                            </w:r>
                            <w:r>
                              <w:rPr>
                                <w:rFonts w:eastAsia="Times New Roman"/>
                                <w:b/>
                                <w:bCs/>
                                <w:u w:val="single"/>
                              </w:rPr>
                              <w:t>A</w:t>
                            </w:r>
                            <w:r w:rsidRPr="00647DC3">
                              <w:rPr>
                                <w:rFonts w:eastAsia="Times New Roman"/>
                                <w:b/>
                                <w:bCs/>
                                <w:u w:val="single"/>
                              </w:rPr>
                              <w:t xml:space="preserve">re </w:t>
                            </w:r>
                            <w:r>
                              <w:rPr>
                                <w:rFonts w:eastAsia="Times New Roman"/>
                                <w:b/>
                                <w:bCs/>
                                <w:u w:val="single"/>
                              </w:rPr>
                              <w:t>N</w:t>
                            </w:r>
                            <w:r w:rsidRPr="00647DC3">
                              <w:rPr>
                                <w:rFonts w:eastAsia="Times New Roman"/>
                                <w:b/>
                                <w:bCs/>
                                <w:u w:val="single"/>
                              </w:rPr>
                              <w:t xml:space="preserve">ow </w:t>
                            </w:r>
                            <w:r>
                              <w:rPr>
                                <w:rFonts w:eastAsia="Times New Roman"/>
                                <w:b/>
                                <w:bCs/>
                                <w:u w:val="single"/>
                              </w:rPr>
                              <w:t>O</w:t>
                            </w:r>
                            <w:r w:rsidRPr="00647DC3">
                              <w:rPr>
                                <w:rFonts w:eastAsia="Times New Roman"/>
                                <w:b/>
                                <w:bCs/>
                                <w:u w:val="single"/>
                              </w:rPr>
                              <w:t>pen</w:t>
                            </w:r>
                            <w:r w:rsidRPr="00647DC3">
                              <w:rPr>
                                <w:rFonts w:eastAsia="Times New Roman"/>
                              </w:rPr>
                              <w:t xml:space="preserve"> </w:t>
                            </w:r>
                            <w:r w:rsidR="00947F2E">
                              <w:rPr>
                                <w:rFonts w:eastAsia="Times New Roman"/>
                              </w:rPr>
                              <w:br/>
                            </w:r>
                            <w:r w:rsidRPr="00647DC3">
                              <w:rPr>
                                <w:rFonts w:eastAsia="Times New Roman"/>
                              </w:rPr>
                              <w:t>Ask staff to assist with access or utilize your key fob to enter and exit. Please remember to keep the area clean for other residents and families who visit.</w:t>
                            </w:r>
                          </w:p>
                          <w:p w14:paraId="5718A5D3" w14:textId="313B8AF0" w:rsidR="00CA5AE5" w:rsidRPr="00647DC3" w:rsidRDefault="00CA5AE5" w:rsidP="00CA5AE5">
                            <w:pPr>
                              <w:spacing w:before="0" w:after="160" w:line="252" w:lineRule="auto"/>
                              <w:ind w:left="360"/>
                            </w:pPr>
                            <w:r w:rsidRPr="00647DC3">
                              <w:rPr>
                                <w:rFonts w:eastAsia="Times New Roman"/>
                                <w:b/>
                                <w:bCs/>
                                <w:u w:val="single"/>
                              </w:rPr>
                              <w:t xml:space="preserve">Outdoor </w:t>
                            </w:r>
                            <w:r>
                              <w:rPr>
                                <w:rFonts w:eastAsia="Times New Roman"/>
                                <w:b/>
                                <w:bCs/>
                                <w:u w:val="single"/>
                              </w:rPr>
                              <w:t>G</w:t>
                            </w:r>
                            <w:r w:rsidRPr="00647DC3">
                              <w:rPr>
                                <w:rFonts w:eastAsia="Times New Roman"/>
                                <w:b/>
                                <w:bCs/>
                                <w:u w:val="single"/>
                              </w:rPr>
                              <w:t xml:space="preserve">ardens </w:t>
                            </w:r>
                            <w:r>
                              <w:rPr>
                                <w:rFonts w:eastAsia="Times New Roman"/>
                                <w:b/>
                                <w:bCs/>
                                <w:u w:val="single"/>
                              </w:rPr>
                              <w:t>C</w:t>
                            </w:r>
                            <w:r w:rsidRPr="00647DC3">
                              <w:rPr>
                                <w:rFonts w:eastAsia="Times New Roman"/>
                                <w:b/>
                                <w:bCs/>
                                <w:u w:val="single"/>
                              </w:rPr>
                              <w:t xml:space="preserve">oming </w:t>
                            </w:r>
                            <w:r>
                              <w:rPr>
                                <w:rFonts w:eastAsia="Times New Roman"/>
                                <w:b/>
                                <w:bCs/>
                                <w:u w:val="single"/>
                              </w:rPr>
                              <w:t>S</w:t>
                            </w:r>
                            <w:r w:rsidRPr="00647DC3">
                              <w:rPr>
                                <w:rFonts w:eastAsia="Times New Roman"/>
                                <w:b/>
                                <w:bCs/>
                                <w:u w:val="single"/>
                              </w:rPr>
                              <w:t>oon</w:t>
                            </w:r>
                            <w:r w:rsidRPr="00647DC3">
                              <w:rPr>
                                <w:rFonts w:eastAsia="Times New Roman"/>
                              </w:rPr>
                              <w:t xml:space="preserve"> </w:t>
                            </w:r>
                            <w:r w:rsidR="00947F2E">
                              <w:rPr>
                                <w:rFonts w:eastAsia="Times New Roman"/>
                              </w:rPr>
                              <w:br/>
                            </w:r>
                            <w:r w:rsidRPr="00647DC3">
                              <w:rPr>
                                <w:rFonts w:eastAsia="Times New Roman"/>
                              </w:rPr>
                              <w:t xml:space="preserve">Please reach out Rachael if interested in donating tools or gardening items to help maintain our raised flower beds this spring season. Rachael.wuensch@thelutheranhome.org  </w:t>
                            </w:r>
                            <w:r w:rsidRPr="00647DC3">
                              <w:rPr>
                                <w:rFonts w:eastAsia="Times New Roman"/>
                              </w:rPr>
                              <w:br/>
                              <w:t>414-258-6171 ext. 230</w:t>
                            </w:r>
                          </w:p>
                          <w:p w14:paraId="679E7DF2" w14:textId="3A8C3E37" w:rsidR="00CA5AE5" w:rsidRPr="00647DC3" w:rsidRDefault="00CA5AE5" w:rsidP="00CA5AE5">
                            <w:pPr>
                              <w:spacing w:before="0" w:after="160" w:line="252" w:lineRule="auto"/>
                              <w:ind w:left="360"/>
                              <w:rPr>
                                <w:rFonts w:eastAsia="Times New Roman"/>
                              </w:rPr>
                            </w:pPr>
                            <w:r w:rsidRPr="00647DC3">
                              <w:rPr>
                                <w:rFonts w:eastAsia="Times New Roman"/>
                                <w:b/>
                                <w:bCs/>
                                <w:u w:val="single"/>
                              </w:rPr>
                              <w:t>Need for Nail Polish</w:t>
                            </w:r>
                            <w:r w:rsidRPr="00647DC3">
                              <w:rPr>
                                <w:rFonts w:eastAsia="Times New Roman"/>
                              </w:rPr>
                              <w:t xml:space="preserve"> </w:t>
                            </w:r>
                            <w:r w:rsidR="00947F2E">
                              <w:rPr>
                                <w:rFonts w:eastAsia="Times New Roman"/>
                              </w:rPr>
                              <w:br/>
                            </w:r>
                            <w:r w:rsidRPr="00647DC3">
                              <w:rPr>
                                <w:rFonts w:eastAsia="Times New Roman"/>
                              </w:rPr>
                              <w:t xml:space="preserve">Residents are asking for more color variety for manicures! If interested, please donate </w:t>
                            </w:r>
                            <w:r w:rsidRPr="00647DC3">
                              <w:rPr>
                                <w:rFonts w:eastAsia="Times New Roman"/>
                                <w:u w:val="single"/>
                              </w:rPr>
                              <w:t>NEW</w:t>
                            </w:r>
                            <w:r w:rsidRPr="00647DC3">
                              <w:rPr>
                                <w:rFonts w:eastAsia="Times New Roman"/>
                              </w:rPr>
                              <w:t xml:space="preserve"> bottles of nail polish. Deliver items to Rachael or Sydney. </w:t>
                            </w:r>
                          </w:p>
                          <w:p w14:paraId="46529524" w14:textId="52845A62" w:rsidR="00CA5AE5" w:rsidRPr="00647DC3" w:rsidRDefault="00CA5AE5" w:rsidP="00CA5AE5">
                            <w:pPr>
                              <w:spacing w:before="0" w:after="160" w:line="252" w:lineRule="auto"/>
                              <w:ind w:left="360"/>
                              <w:rPr>
                                <w:rFonts w:eastAsia="Times New Roman"/>
                              </w:rPr>
                            </w:pPr>
                            <w:r w:rsidRPr="00647DC3">
                              <w:rPr>
                                <w:rFonts w:eastAsia="Times New Roman"/>
                                <w:b/>
                                <w:bCs/>
                                <w:u w:val="single"/>
                              </w:rPr>
                              <w:t xml:space="preserve">Provide </w:t>
                            </w:r>
                            <w:r>
                              <w:rPr>
                                <w:rFonts w:eastAsia="Times New Roman"/>
                                <w:b/>
                                <w:bCs/>
                                <w:u w:val="single"/>
                              </w:rPr>
                              <w:t>C</w:t>
                            </w:r>
                            <w:r w:rsidRPr="00647DC3">
                              <w:rPr>
                                <w:rFonts w:eastAsia="Times New Roman"/>
                                <w:b/>
                                <w:bCs/>
                                <w:u w:val="single"/>
                              </w:rPr>
                              <w:t xml:space="preserve">ontainers for </w:t>
                            </w:r>
                            <w:r>
                              <w:rPr>
                                <w:rFonts w:eastAsia="Times New Roman"/>
                                <w:b/>
                                <w:bCs/>
                                <w:u w:val="single"/>
                              </w:rPr>
                              <w:t>S</w:t>
                            </w:r>
                            <w:r w:rsidRPr="00647DC3">
                              <w:rPr>
                                <w:rFonts w:eastAsia="Times New Roman"/>
                                <w:b/>
                                <w:bCs/>
                                <w:u w:val="single"/>
                              </w:rPr>
                              <w:t>nacks</w:t>
                            </w:r>
                            <w:r w:rsidRPr="00647DC3">
                              <w:rPr>
                                <w:rFonts w:eastAsia="Times New Roman"/>
                              </w:rPr>
                              <w:t xml:space="preserve"> </w:t>
                            </w:r>
                            <w:r w:rsidR="00947F2E">
                              <w:rPr>
                                <w:rFonts w:eastAsia="Times New Roman"/>
                              </w:rPr>
                              <w:br/>
                            </w:r>
                            <w:r w:rsidRPr="00647DC3">
                              <w:rPr>
                                <w:rFonts w:eastAsia="Times New Roman"/>
                              </w:rPr>
                              <w:t xml:space="preserve">When bringing in home baked goodies or snacks, please store treats in sealable Tupperware or Ziplock baggies to keep bugs and pests away. Thank you! </w:t>
                            </w:r>
                          </w:p>
                          <w:p w14:paraId="693052F4" w14:textId="586C6C52" w:rsidR="00CA5AE5" w:rsidRPr="00647DC3" w:rsidRDefault="00CA5AE5" w:rsidP="00CA5AE5">
                            <w:pPr>
                              <w:spacing w:before="0" w:after="160" w:line="252" w:lineRule="auto"/>
                              <w:ind w:left="360"/>
                            </w:pPr>
                            <w:r w:rsidRPr="00647DC3">
                              <w:rPr>
                                <w:rFonts w:eastAsia="Times New Roman"/>
                                <w:b/>
                                <w:bCs/>
                                <w:u w:val="single"/>
                              </w:rPr>
                              <w:t xml:space="preserve">Rotate </w:t>
                            </w:r>
                            <w:r>
                              <w:rPr>
                                <w:rFonts w:eastAsia="Times New Roman"/>
                                <w:b/>
                                <w:bCs/>
                                <w:u w:val="single"/>
                              </w:rPr>
                              <w:t>C</w:t>
                            </w:r>
                            <w:r w:rsidRPr="00647DC3">
                              <w:rPr>
                                <w:rFonts w:eastAsia="Times New Roman"/>
                                <w:b/>
                                <w:bCs/>
                                <w:u w:val="single"/>
                              </w:rPr>
                              <w:t>lothing</w:t>
                            </w:r>
                            <w:r w:rsidRPr="00647DC3">
                              <w:rPr>
                                <w:rFonts w:eastAsia="Times New Roman"/>
                              </w:rPr>
                              <w:t xml:space="preserve"> </w:t>
                            </w:r>
                            <w:r w:rsidR="00947F2E">
                              <w:rPr>
                                <w:rFonts w:eastAsia="Times New Roman"/>
                              </w:rPr>
                              <w:br/>
                            </w:r>
                            <w:r w:rsidRPr="00647DC3">
                              <w:rPr>
                                <w:rFonts w:eastAsia="Times New Roman"/>
                              </w:rPr>
                              <w:t xml:space="preserve">Now that winter has come to a close, please take the time to rotate your loved one’s clothing. Unfortunately, closets are not large enough to have both at one time. This can be a fun activity to do during a visit! </w:t>
                            </w:r>
                          </w:p>
                          <w:p w14:paraId="7DEB426A" w14:textId="386A131F" w:rsidR="00CA5AE5" w:rsidRPr="00647DC3" w:rsidRDefault="00CA5AE5" w:rsidP="00CA5AE5">
                            <w:pPr>
                              <w:spacing w:before="0" w:after="160" w:line="252" w:lineRule="auto"/>
                              <w:ind w:left="360"/>
                              <w:rPr>
                                <w:rFonts w:eastAsia="Times New Roman"/>
                              </w:rPr>
                            </w:pPr>
                            <w:r w:rsidRPr="00647DC3">
                              <w:rPr>
                                <w:rFonts w:eastAsia="Times New Roman"/>
                                <w:b/>
                                <w:bCs/>
                                <w:u w:val="single"/>
                              </w:rPr>
                              <w:t xml:space="preserve">Pack </w:t>
                            </w:r>
                            <w:r>
                              <w:rPr>
                                <w:rFonts w:eastAsia="Times New Roman"/>
                                <w:b/>
                                <w:bCs/>
                                <w:u w:val="single"/>
                              </w:rPr>
                              <w:t>W</w:t>
                            </w:r>
                            <w:r w:rsidRPr="00647DC3">
                              <w:rPr>
                                <w:rFonts w:eastAsia="Times New Roman"/>
                                <w:b/>
                                <w:bCs/>
                                <w:u w:val="single"/>
                              </w:rPr>
                              <w:t xml:space="preserve">inter </w:t>
                            </w:r>
                            <w:r>
                              <w:rPr>
                                <w:rFonts w:eastAsia="Times New Roman"/>
                                <w:b/>
                                <w:bCs/>
                                <w:u w:val="single"/>
                              </w:rPr>
                              <w:t>J</w:t>
                            </w:r>
                            <w:r w:rsidRPr="00647DC3">
                              <w:rPr>
                                <w:rFonts w:eastAsia="Times New Roman"/>
                                <w:b/>
                                <w:bCs/>
                                <w:u w:val="single"/>
                              </w:rPr>
                              <w:t>ackets</w:t>
                            </w:r>
                            <w:r w:rsidRPr="00647DC3">
                              <w:rPr>
                                <w:rFonts w:eastAsia="Times New Roman"/>
                              </w:rPr>
                              <w:t xml:space="preserve"> </w:t>
                            </w:r>
                            <w:r w:rsidR="00947F2E">
                              <w:rPr>
                                <w:rFonts w:eastAsia="Times New Roman"/>
                              </w:rPr>
                              <w:br/>
                            </w:r>
                            <w:r w:rsidRPr="00647DC3">
                              <w:rPr>
                                <w:rFonts w:eastAsia="Times New Roman"/>
                              </w:rPr>
                              <w:t xml:space="preserve">During your next visit, please take your loved one’s jacket home for the summer. </w:t>
                            </w:r>
                          </w:p>
                          <w:p w14:paraId="18AE0CF0" w14:textId="2467AD24" w:rsidR="00CA5AE5" w:rsidRDefault="00CA5AE5" w:rsidP="00CA5AE5">
                            <w:pPr>
                              <w:ind w:left="360"/>
                            </w:pPr>
                            <w:r w:rsidRPr="00647DC3">
                              <w:rPr>
                                <w:rFonts w:eastAsia="Times New Roman"/>
                                <w:b/>
                                <w:bCs/>
                                <w:u w:val="single"/>
                              </w:rPr>
                              <w:t>Shoe Reminder</w:t>
                            </w:r>
                            <w:r w:rsidRPr="00647DC3">
                              <w:rPr>
                                <w:rFonts w:eastAsia="Times New Roman"/>
                              </w:rPr>
                              <w:t xml:space="preserve"> </w:t>
                            </w:r>
                            <w:r w:rsidR="00947F2E">
                              <w:rPr>
                                <w:rFonts w:eastAsia="Times New Roman"/>
                              </w:rPr>
                              <w:br/>
                            </w:r>
                            <w:r w:rsidRPr="00647DC3">
                              <w:rPr>
                                <w:rFonts w:eastAsia="Times New Roman"/>
                              </w:rPr>
                              <w:t>Although it’s nice to let our toes breathe in the spring and summer, please remember that it is safest to wear shoes with heels and closed toes! If you have questions, please talk to the Elaine’s Hope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704CF2" id="_x0000_t202" coordsize="21600,21600" o:spt="202" path="m,l,21600r21600,l21600,xe">
                <v:stroke joinstyle="miter"/>
                <v:path gradientshapeok="t" o:connecttype="rect"/>
              </v:shapetype>
              <v:shape id="_x0000_s1032" type="#_x0000_t202" style="position:absolute;margin-left:-17.25pt;margin-top:0;width:329.25pt;height:620.2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" filled="f" stroked="f">
                <v:textbox>
                  <w:txbxContent>
                    <w:p w14:paraId="71245F98" w14:textId="67B00F2A" w:rsidR="00CA5AE5" w:rsidRPr="00647DC3" w:rsidRDefault="00CA5AE5" w:rsidP="00CA5AE5">
                      <w:pPr>
                        <w:pStyle w:val="Heading1"/>
                        <w:rPr>
                          <w:rFonts w:asciiTheme="minorHAnsi" w:hAnsiTheme="minorHAnsi"/>
                        </w:rPr>
                      </w:pPr>
                      <w:r w:rsidRPr="00647DC3">
                        <w:rPr>
                          <w:rFonts w:asciiTheme="minorHAnsi" w:hAnsiTheme="minorHAnsi"/>
                        </w:rPr>
                        <w:t>Community Updates</w:t>
                      </w:r>
                    </w:p>
                    <w:p w14:paraId="1B7448C6" w14:textId="544DF38D" w:rsidR="00CA5AE5" w:rsidRPr="00947F2E" w:rsidRDefault="00CA5AE5" w:rsidP="00947F2E">
                      <w:pPr>
                        <w:spacing w:before="0" w:after="160" w:line="252" w:lineRule="auto"/>
                        <w:ind w:left="360"/>
                        <w:rPr>
                          <w:rFonts w:eastAsia="Times New Roman"/>
                        </w:rPr>
                      </w:pPr>
                      <w:r w:rsidRPr="00647DC3">
                        <w:rPr>
                          <w:rFonts w:eastAsia="Times New Roman"/>
                          <w:b/>
                          <w:bCs/>
                          <w:u w:val="single"/>
                        </w:rPr>
                        <w:br/>
                        <w:t xml:space="preserve">Patios </w:t>
                      </w:r>
                      <w:r>
                        <w:rPr>
                          <w:rFonts w:eastAsia="Times New Roman"/>
                          <w:b/>
                          <w:bCs/>
                          <w:u w:val="single"/>
                        </w:rPr>
                        <w:t>A</w:t>
                      </w:r>
                      <w:r w:rsidRPr="00647DC3">
                        <w:rPr>
                          <w:rFonts w:eastAsia="Times New Roman"/>
                          <w:b/>
                          <w:bCs/>
                          <w:u w:val="single"/>
                        </w:rPr>
                        <w:t xml:space="preserve">re </w:t>
                      </w:r>
                      <w:r>
                        <w:rPr>
                          <w:rFonts w:eastAsia="Times New Roman"/>
                          <w:b/>
                          <w:bCs/>
                          <w:u w:val="single"/>
                        </w:rPr>
                        <w:t>N</w:t>
                      </w:r>
                      <w:r w:rsidRPr="00647DC3">
                        <w:rPr>
                          <w:rFonts w:eastAsia="Times New Roman"/>
                          <w:b/>
                          <w:bCs/>
                          <w:u w:val="single"/>
                        </w:rPr>
                        <w:t xml:space="preserve">ow </w:t>
                      </w:r>
                      <w:r>
                        <w:rPr>
                          <w:rFonts w:eastAsia="Times New Roman"/>
                          <w:b/>
                          <w:bCs/>
                          <w:u w:val="single"/>
                        </w:rPr>
                        <w:t>O</w:t>
                      </w:r>
                      <w:r w:rsidRPr="00647DC3">
                        <w:rPr>
                          <w:rFonts w:eastAsia="Times New Roman"/>
                          <w:b/>
                          <w:bCs/>
                          <w:u w:val="single"/>
                        </w:rPr>
                        <w:t>pen</w:t>
                      </w:r>
                      <w:r w:rsidRPr="00647DC3">
                        <w:rPr>
                          <w:rFonts w:eastAsia="Times New Roman"/>
                        </w:rPr>
                        <w:t xml:space="preserve"> </w:t>
                      </w:r>
                      <w:r w:rsidR="00947F2E">
                        <w:rPr>
                          <w:rFonts w:eastAsia="Times New Roman"/>
                        </w:rPr>
                        <w:br/>
                      </w:r>
                      <w:r w:rsidRPr="00647DC3">
                        <w:rPr>
                          <w:rFonts w:eastAsia="Times New Roman"/>
                        </w:rPr>
                        <w:t>Ask staff to assist with access or utilize your key fob to enter and exit. Please remember to keep the area clean for other residents and families who visit.</w:t>
                      </w:r>
                    </w:p>
                    <w:p w14:paraId="5718A5D3" w14:textId="313B8AF0" w:rsidR="00CA5AE5" w:rsidRPr="00647DC3" w:rsidRDefault="00CA5AE5" w:rsidP="00CA5AE5">
                      <w:pPr>
                        <w:spacing w:before="0" w:after="160" w:line="252" w:lineRule="auto"/>
                        <w:ind w:left="360"/>
                      </w:pPr>
                      <w:r w:rsidRPr="00647DC3">
                        <w:rPr>
                          <w:rFonts w:eastAsia="Times New Roman"/>
                          <w:b/>
                          <w:bCs/>
                          <w:u w:val="single"/>
                        </w:rPr>
                        <w:t xml:space="preserve">Outdoor </w:t>
                      </w:r>
                      <w:r>
                        <w:rPr>
                          <w:rFonts w:eastAsia="Times New Roman"/>
                          <w:b/>
                          <w:bCs/>
                          <w:u w:val="single"/>
                        </w:rPr>
                        <w:t>G</w:t>
                      </w:r>
                      <w:r w:rsidRPr="00647DC3">
                        <w:rPr>
                          <w:rFonts w:eastAsia="Times New Roman"/>
                          <w:b/>
                          <w:bCs/>
                          <w:u w:val="single"/>
                        </w:rPr>
                        <w:t xml:space="preserve">ardens </w:t>
                      </w:r>
                      <w:r>
                        <w:rPr>
                          <w:rFonts w:eastAsia="Times New Roman"/>
                          <w:b/>
                          <w:bCs/>
                          <w:u w:val="single"/>
                        </w:rPr>
                        <w:t>C</w:t>
                      </w:r>
                      <w:r w:rsidRPr="00647DC3">
                        <w:rPr>
                          <w:rFonts w:eastAsia="Times New Roman"/>
                          <w:b/>
                          <w:bCs/>
                          <w:u w:val="single"/>
                        </w:rPr>
                        <w:t xml:space="preserve">oming </w:t>
                      </w:r>
                      <w:r>
                        <w:rPr>
                          <w:rFonts w:eastAsia="Times New Roman"/>
                          <w:b/>
                          <w:bCs/>
                          <w:u w:val="single"/>
                        </w:rPr>
                        <w:t>S</w:t>
                      </w:r>
                      <w:r w:rsidRPr="00647DC3">
                        <w:rPr>
                          <w:rFonts w:eastAsia="Times New Roman"/>
                          <w:b/>
                          <w:bCs/>
                          <w:u w:val="single"/>
                        </w:rPr>
                        <w:t>oon</w:t>
                      </w:r>
                      <w:r w:rsidRPr="00647DC3">
                        <w:rPr>
                          <w:rFonts w:eastAsia="Times New Roman"/>
                        </w:rPr>
                        <w:t xml:space="preserve"> </w:t>
                      </w:r>
                      <w:r w:rsidR="00947F2E">
                        <w:rPr>
                          <w:rFonts w:eastAsia="Times New Roman"/>
                        </w:rPr>
                        <w:br/>
                      </w:r>
                      <w:r w:rsidRPr="00647DC3">
                        <w:rPr>
                          <w:rFonts w:eastAsia="Times New Roman"/>
                        </w:rPr>
                        <w:t xml:space="preserve">Please reach out Rachael if interested in donating tools or gardening items to help maintain our raised flower beds this spring season. Rachael.wuensch@thelutheranhome.org  </w:t>
                      </w:r>
                      <w:r w:rsidRPr="00647DC3">
                        <w:rPr>
                          <w:rFonts w:eastAsia="Times New Roman"/>
                        </w:rPr>
                        <w:br/>
                        <w:t>414-258-6171 ext. 230</w:t>
                      </w:r>
                    </w:p>
                    <w:p w14:paraId="679E7DF2" w14:textId="3A8C3E37" w:rsidR="00CA5AE5" w:rsidRPr="00647DC3" w:rsidRDefault="00CA5AE5" w:rsidP="00CA5AE5">
                      <w:pPr>
                        <w:spacing w:before="0" w:after="160" w:line="252" w:lineRule="auto"/>
                        <w:ind w:left="360"/>
                        <w:rPr>
                          <w:rFonts w:eastAsia="Times New Roman"/>
                        </w:rPr>
                      </w:pPr>
                      <w:r w:rsidRPr="00647DC3">
                        <w:rPr>
                          <w:rFonts w:eastAsia="Times New Roman"/>
                          <w:b/>
                          <w:bCs/>
                          <w:u w:val="single"/>
                        </w:rPr>
                        <w:t>Need for Nail Polish</w:t>
                      </w:r>
                      <w:r w:rsidRPr="00647DC3">
                        <w:rPr>
                          <w:rFonts w:eastAsia="Times New Roman"/>
                        </w:rPr>
                        <w:t xml:space="preserve"> </w:t>
                      </w:r>
                      <w:r w:rsidR="00947F2E">
                        <w:rPr>
                          <w:rFonts w:eastAsia="Times New Roman"/>
                        </w:rPr>
                        <w:br/>
                      </w:r>
                      <w:r w:rsidRPr="00647DC3">
                        <w:rPr>
                          <w:rFonts w:eastAsia="Times New Roman"/>
                        </w:rPr>
                        <w:t xml:space="preserve">Residents are asking for more color variety for manicures! If interested, please donate </w:t>
                      </w:r>
                      <w:r w:rsidRPr="00647DC3">
                        <w:rPr>
                          <w:rFonts w:eastAsia="Times New Roman"/>
                          <w:u w:val="single"/>
                        </w:rPr>
                        <w:t>NEW</w:t>
                      </w:r>
                      <w:r w:rsidRPr="00647DC3">
                        <w:rPr>
                          <w:rFonts w:eastAsia="Times New Roman"/>
                        </w:rPr>
                        <w:t xml:space="preserve"> bottles of nail polish. Deliver items to Rachael or Sydney. </w:t>
                      </w:r>
                    </w:p>
                    <w:p w14:paraId="46529524" w14:textId="52845A62" w:rsidR="00CA5AE5" w:rsidRPr="00647DC3" w:rsidRDefault="00CA5AE5" w:rsidP="00CA5AE5">
                      <w:pPr>
                        <w:spacing w:before="0" w:after="160" w:line="252" w:lineRule="auto"/>
                        <w:ind w:left="360"/>
                        <w:rPr>
                          <w:rFonts w:eastAsia="Times New Roman"/>
                        </w:rPr>
                      </w:pPr>
                      <w:r w:rsidRPr="00647DC3">
                        <w:rPr>
                          <w:rFonts w:eastAsia="Times New Roman"/>
                          <w:b/>
                          <w:bCs/>
                          <w:u w:val="single"/>
                        </w:rPr>
                        <w:t xml:space="preserve">Provide </w:t>
                      </w:r>
                      <w:r>
                        <w:rPr>
                          <w:rFonts w:eastAsia="Times New Roman"/>
                          <w:b/>
                          <w:bCs/>
                          <w:u w:val="single"/>
                        </w:rPr>
                        <w:t>C</w:t>
                      </w:r>
                      <w:r w:rsidRPr="00647DC3">
                        <w:rPr>
                          <w:rFonts w:eastAsia="Times New Roman"/>
                          <w:b/>
                          <w:bCs/>
                          <w:u w:val="single"/>
                        </w:rPr>
                        <w:t xml:space="preserve">ontainers for </w:t>
                      </w:r>
                      <w:r>
                        <w:rPr>
                          <w:rFonts w:eastAsia="Times New Roman"/>
                          <w:b/>
                          <w:bCs/>
                          <w:u w:val="single"/>
                        </w:rPr>
                        <w:t>S</w:t>
                      </w:r>
                      <w:r w:rsidRPr="00647DC3">
                        <w:rPr>
                          <w:rFonts w:eastAsia="Times New Roman"/>
                          <w:b/>
                          <w:bCs/>
                          <w:u w:val="single"/>
                        </w:rPr>
                        <w:t>nacks</w:t>
                      </w:r>
                      <w:r w:rsidRPr="00647DC3">
                        <w:rPr>
                          <w:rFonts w:eastAsia="Times New Roman"/>
                        </w:rPr>
                        <w:t xml:space="preserve"> </w:t>
                      </w:r>
                      <w:r w:rsidR="00947F2E">
                        <w:rPr>
                          <w:rFonts w:eastAsia="Times New Roman"/>
                        </w:rPr>
                        <w:br/>
                      </w:r>
                      <w:r w:rsidRPr="00647DC3">
                        <w:rPr>
                          <w:rFonts w:eastAsia="Times New Roman"/>
                        </w:rPr>
                        <w:t xml:space="preserve">When bringing in home baked goodies or snacks, please store treats in sealable Tupperware or Ziplock baggies to keep bugs and pests away. Thank you! </w:t>
                      </w:r>
                    </w:p>
                    <w:p w14:paraId="693052F4" w14:textId="586C6C52" w:rsidR="00CA5AE5" w:rsidRPr="00647DC3" w:rsidRDefault="00CA5AE5" w:rsidP="00CA5AE5">
                      <w:pPr>
                        <w:spacing w:before="0" w:after="160" w:line="252" w:lineRule="auto"/>
                        <w:ind w:left="360"/>
                      </w:pPr>
                      <w:r w:rsidRPr="00647DC3">
                        <w:rPr>
                          <w:rFonts w:eastAsia="Times New Roman"/>
                          <w:b/>
                          <w:bCs/>
                          <w:u w:val="single"/>
                        </w:rPr>
                        <w:t xml:space="preserve">Rotate </w:t>
                      </w:r>
                      <w:r>
                        <w:rPr>
                          <w:rFonts w:eastAsia="Times New Roman"/>
                          <w:b/>
                          <w:bCs/>
                          <w:u w:val="single"/>
                        </w:rPr>
                        <w:t>C</w:t>
                      </w:r>
                      <w:r w:rsidRPr="00647DC3">
                        <w:rPr>
                          <w:rFonts w:eastAsia="Times New Roman"/>
                          <w:b/>
                          <w:bCs/>
                          <w:u w:val="single"/>
                        </w:rPr>
                        <w:t>lothing</w:t>
                      </w:r>
                      <w:r w:rsidRPr="00647DC3">
                        <w:rPr>
                          <w:rFonts w:eastAsia="Times New Roman"/>
                        </w:rPr>
                        <w:t xml:space="preserve"> </w:t>
                      </w:r>
                      <w:r w:rsidR="00947F2E">
                        <w:rPr>
                          <w:rFonts w:eastAsia="Times New Roman"/>
                        </w:rPr>
                        <w:br/>
                      </w:r>
                      <w:r w:rsidRPr="00647DC3">
                        <w:rPr>
                          <w:rFonts w:eastAsia="Times New Roman"/>
                        </w:rPr>
                        <w:t xml:space="preserve">Now that winter has come to a close, please take the time to rotate your loved one’s clothing. Unfortunately, closets are not large enough to have both at one time. This can be a fun activity to do during a visit! </w:t>
                      </w:r>
                    </w:p>
                    <w:p w14:paraId="7DEB426A" w14:textId="386A131F" w:rsidR="00CA5AE5" w:rsidRPr="00647DC3" w:rsidRDefault="00CA5AE5" w:rsidP="00CA5AE5">
                      <w:pPr>
                        <w:spacing w:before="0" w:after="160" w:line="252" w:lineRule="auto"/>
                        <w:ind w:left="360"/>
                        <w:rPr>
                          <w:rFonts w:eastAsia="Times New Roman"/>
                        </w:rPr>
                      </w:pPr>
                      <w:r w:rsidRPr="00647DC3">
                        <w:rPr>
                          <w:rFonts w:eastAsia="Times New Roman"/>
                          <w:b/>
                          <w:bCs/>
                          <w:u w:val="single"/>
                        </w:rPr>
                        <w:t xml:space="preserve">Pack </w:t>
                      </w:r>
                      <w:r>
                        <w:rPr>
                          <w:rFonts w:eastAsia="Times New Roman"/>
                          <w:b/>
                          <w:bCs/>
                          <w:u w:val="single"/>
                        </w:rPr>
                        <w:t>W</w:t>
                      </w:r>
                      <w:r w:rsidRPr="00647DC3">
                        <w:rPr>
                          <w:rFonts w:eastAsia="Times New Roman"/>
                          <w:b/>
                          <w:bCs/>
                          <w:u w:val="single"/>
                        </w:rPr>
                        <w:t xml:space="preserve">inter </w:t>
                      </w:r>
                      <w:r>
                        <w:rPr>
                          <w:rFonts w:eastAsia="Times New Roman"/>
                          <w:b/>
                          <w:bCs/>
                          <w:u w:val="single"/>
                        </w:rPr>
                        <w:t>J</w:t>
                      </w:r>
                      <w:r w:rsidRPr="00647DC3">
                        <w:rPr>
                          <w:rFonts w:eastAsia="Times New Roman"/>
                          <w:b/>
                          <w:bCs/>
                          <w:u w:val="single"/>
                        </w:rPr>
                        <w:t>ackets</w:t>
                      </w:r>
                      <w:r w:rsidRPr="00647DC3">
                        <w:rPr>
                          <w:rFonts w:eastAsia="Times New Roman"/>
                        </w:rPr>
                        <w:t xml:space="preserve"> </w:t>
                      </w:r>
                      <w:r w:rsidR="00947F2E">
                        <w:rPr>
                          <w:rFonts w:eastAsia="Times New Roman"/>
                        </w:rPr>
                        <w:br/>
                      </w:r>
                      <w:r w:rsidRPr="00647DC3">
                        <w:rPr>
                          <w:rFonts w:eastAsia="Times New Roman"/>
                        </w:rPr>
                        <w:t xml:space="preserve">During your next visit, please take your loved one’s jacket home for the summer. </w:t>
                      </w:r>
                    </w:p>
                    <w:p w14:paraId="18AE0CF0" w14:textId="2467AD24" w:rsidR="00CA5AE5" w:rsidRDefault="00CA5AE5" w:rsidP="00CA5AE5">
                      <w:pPr>
                        <w:ind w:left="360"/>
                      </w:pPr>
                      <w:r w:rsidRPr="00647DC3">
                        <w:rPr>
                          <w:rFonts w:eastAsia="Times New Roman"/>
                          <w:b/>
                          <w:bCs/>
                          <w:u w:val="single"/>
                        </w:rPr>
                        <w:t>Shoe Reminder</w:t>
                      </w:r>
                      <w:r w:rsidRPr="00647DC3">
                        <w:rPr>
                          <w:rFonts w:eastAsia="Times New Roman"/>
                        </w:rPr>
                        <w:t xml:space="preserve"> </w:t>
                      </w:r>
                      <w:r w:rsidR="00947F2E">
                        <w:rPr>
                          <w:rFonts w:eastAsia="Times New Roman"/>
                        </w:rPr>
                        <w:br/>
                      </w:r>
                      <w:r w:rsidRPr="00647DC3">
                        <w:rPr>
                          <w:rFonts w:eastAsia="Times New Roman"/>
                        </w:rPr>
                        <w:t>Although it’s nice to let our toes breathe in the spring and summer, please remember that it is safest to wear shoes with heels and closed toes! If you have questions, please talk to the Elaine’s Hope team.</w:t>
                      </w:r>
                    </w:p>
                  </w:txbxContent>
                </v:textbox>
                <w10:wrap type="square" anchorx="margin"/>
              </v:shape>
            </w:pict>
          </mc:Fallback>
        </mc:AlternateContent>
      </w:r>
      <w:r w:rsidRPr="007F5396">
        <mc:AlternateContent>
          <mc:Choice Requires="wps">
            <w:drawing>
              <wp:anchor distT="0" distB="0" distL="114300" distR="114300" simplePos="0" relativeHeight="251720704" behindDoc="1" locked="1" layoutInCell="1" allowOverlap="1" wp14:anchorId="7C6AE504" wp14:editId="21235767">
                <wp:simplePos x="0" y="0"/>
                <wp:positionH relativeFrom="page">
                  <wp:posOffset>0</wp:posOffset>
                </wp:positionH>
                <wp:positionV relativeFrom="paragraph">
                  <wp:posOffset>-466725</wp:posOffset>
                </wp:positionV>
                <wp:extent cx="4699000" cy="11001375"/>
                <wp:effectExtent l="0" t="0" r="6350" b="9525"/>
                <wp:wrapNone/>
                <wp:docPr id="192"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0" cy="11001375"/>
                        </a:xfrm>
                        <a:prstGeom prst="rect">
                          <a:avLst/>
                        </a:prstGeom>
                        <a:solidFill>
                          <a:schemeClr val="tx2">
                            <a:lumMod val="75000"/>
                            <a:alpha val="1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CC190" id="Rectangle 4" o:spid="_x0000_s1026" alt="&quot;&quot;" style="position:absolute;margin-left:0;margin-top:-36.75pt;width:370pt;height:866.2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" fillcolor="#17365d [2415]" stroked="f">
                <v:fill opacity="6682f"/>
                <w10:wrap anchorx="page"/>
                <w10:anchorlock/>
              </v:rect>
            </w:pict>
          </mc:Fallback>
        </mc:AlternateContent>
      </w:r>
      <w:r w:rsidR="00915F81" w:rsidRPr="00922424">
        <w:rPr>
          <w:b/>
          <w:bCs/>
          <w:sz w:val="48"/>
          <w:szCs w:val="48"/>
        </w:rPr>
        <mc:AlternateContent>
          <mc:Choice Requires="wps">
            <w:drawing>
              <wp:anchor distT="45720" distB="45720" distL="114300" distR="114300" simplePos="0" relativeHeight="251707392" behindDoc="0" locked="0" layoutInCell="1" allowOverlap="1" wp14:anchorId="2D6F8C7A" wp14:editId="0CE9BFFB">
                <wp:simplePos x="0" y="0"/>
                <wp:positionH relativeFrom="column">
                  <wp:posOffset>4419600</wp:posOffset>
                </wp:positionH>
                <wp:positionV relativeFrom="paragraph">
                  <wp:posOffset>-190500</wp:posOffset>
                </wp:positionV>
                <wp:extent cx="2360930" cy="952627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526270"/>
                        </a:xfrm>
                        <a:prstGeom prst="rect">
                          <a:avLst/>
                        </a:prstGeom>
                        <a:noFill/>
                        <a:ln w="9525">
                          <a:noFill/>
                          <a:miter lim="800000"/>
                          <a:headEnd/>
                          <a:tailEnd/>
                        </a:ln>
                      </wps:spPr>
                      <wps:txbx>
                        <w:txbxContent>
                          <w:p w14:paraId="36DC1E39" w14:textId="77777777" w:rsidR="009274E7" w:rsidRDefault="00915F81" w:rsidP="00915F81">
                            <w:pPr>
                              <w:jc w:val="center"/>
                              <w:rPr>
                                <w:b/>
                                <w:bCs/>
                                <w:sz w:val="40"/>
                                <w:szCs w:val="40"/>
                              </w:rPr>
                            </w:pPr>
                            <w:r w:rsidRPr="00FA13DA">
                              <w:rPr>
                                <w:b/>
                                <w:bCs/>
                                <w:sz w:val="40"/>
                                <w:szCs w:val="40"/>
                              </w:rPr>
                              <w:t xml:space="preserve">ELAINE’S HOPE </w:t>
                            </w:r>
                          </w:p>
                          <w:p w14:paraId="6A28A3F1" w14:textId="73193C0E" w:rsidR="00915F81" w:rsidRDefault="009274E7" w:rsidP="00915F81">
                            <w:pPr>
                              <w:jc w:val="center"/>
                            </w:pPr>
                            <w:r>
                              <w:rPr>
                                <w:b/>
                                <w:bCs/>
                                <w:sz w:val="40"/>
                                <w:szCs w:val="40"/>
                              </w:rPr>
                              <w:t>Moments of Joy</w:t>
                            </w:r>
                            <w:r w:rsidR="00915F81">
                              <w:rPr>
                                <w:noProof/>
                              </w:rPr>
                              <w:t xml:space="preserve"> </w:t>
                            </w:r>
                          </w:p>
                          <w:p w14:paraId="7107E2F7" w14:textId="3E9E8BB3" w:rsidR="005C2395" w:rsidRDefault="00915F81" w:rsidP="00915F81">
                            <w:pPr>
                              <w:jc w:val="center"/>
                              <w:rPr>
                                <w:b/>
                                <w:bCs/>
                              </w:rPr>
                            </w:pPr>
                            <w:r>
                              <w:br/>
                            </w:r>
                          </w:p>
                          <w:p w14:paraId="2DCCF033" w14:textId="27890BA3" w:rsidR="00472CC0" w:rsidRPr="00472CC0" w:rsidRDefault="00472CC0" w:rsidP="00915F81">
                            <w:pPr>
                              <w:jc w:val="center"/>
                            </w:pPr>
                            <w:r w:rsidRPr="00472CC0">
                              <w:t>Red Hats Coffee Corner</w:t>
                            </w:r>
                          </w:p>
                          <w:p w14:paraId="7745CE72" w14:textId="1846881B" w:rsidR="00472CC0" w:rsidRDefault="00472CC0" w:rsidP="00915F81">
                            <w:pPr>
                              <w:jc w:val="center"/>
                              <w:rPr>
                                <w:b/>
                                <w:bCs/>
                              </w:rPr>
                            </w:pPr>
                            <w:r>
                              <w:rPr>
                                <w:noProof/>
                              </w:rPr>
                              <w:drawing>
                                <wp:inline distT="0" distB="0" distL="0" distR="0" wp14:anchorId="6CCB2307" wp14:editId="2DA2B9CD">
                                  <wp:extent cx="1507516" cy="2009775"/>
                                  <wp:effectExtent l="0" t="0" r="0" b="0"/>
                                  <wp:docPr id="6" name="Picture 6"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erson sitting at a table&#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40836" cy="2054196"/>
                                          </a:xfrm>
                                          <a:prstGeom prst="rect">
                                            <a:avLst/>
                                          </a:prstGeom>
                                          <a:noFill/>
                                          <a:ln>
                                            <a:noFill/>
                                          </a:ln>
                                        </pic:spPr>
                                      </pic:pic>
                                    </a:graphicData>
                                  </a:graphic>
                                </wp:inline>
                              </w:drawing>
                            </w:r>
                          </w:p>
                          <w:p w14:paraId="64E03179" w14:textId="7AF4A399" w:rsidR="00862CA9" w:rsidRDefault="00862CA9" w:rsidP="00915F81">
                            <w:pPr>
                              <w:jc w:val="center"/>
                              <w:rPr>
                                <w:b/>
                                <w:bCs/>
                              </w:rPr>
                            </w:pPr>
                            <w:r>
                              <w:rPr>
                                <w:noProof/>
                              </w:rPr>
                              <w:drawing>
                                <wp:inline distT="0" distB="0" distL="0" distR="0" wp14:anchorId="16352A7B" wp14:editId="2C38FBAE">
                                  <wp:extent cx="2057060" cy="1543050"/>
                                  <wp:effectExtent l="0" t="0" r="635" b="0"/>
                                  <wp:docPr id="15" name="Picture 15" descr="A picture containing text, person, window,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person, window, indoor&#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72970" cy="1554985"/>
                                          </a:xfrm>
                                          <a:prstGeom prst="rect">
                                            <a:avLst/>
                                          </a:prstGeom>
                                          <a:noFill/>
                                          <a:ln>
                                            <a:noFill/>
                                          </a:ln>
                                        </pic:spPr>
                                      </pic:pic>
                                    </a:graphicData>
                                  </a:graphic>
                                </wp:inline>
                              </w:drawing>
                            </w:r>
                          </w:p>
                          <w:p w14:paraId="37A0D415" w14:textId="6BE52F13" w:rsidR="00472CC0" w:rsidRDefault="00472CC0" w:rsidP="00915F81">
                            <w:pPr>
                              <w:jc w:val="center"/>
                              <w:rPr>
                                <w:b/>
                                <w:bCs/>
                              </w:rPr>
                            </w:pPr>
                            <w:r>
                              <w:rPr>
                                <w:noProof/>
                              </w:rPr>
                              <w:drawing>
                                <wp:inline distT="0" distB="0" distL="0" distR="0" wp14:anchorId="7A4FE954" wp14:editId="088C6F96">
                                  <wp:extent cx="1466850" cy="1955560"/>
                                  <wp:effectExtent l="0" t="0" r="0" b="6985"/>
                                  <wp:docPr id="12" name="Picture 12"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erson sitting at a table&#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90899" cy="1987621"/>
                                          </a:xfrm>
                                          <a:prstGeom prst="rect">
                                            <a:avLst/>
                                          </a:prstGeom>
                                          <a:noFill/>
                                          <a:ln>
                                            <a:noFill/>
                                          </a:ln>
                                        </pic:spPr>
                                      </pic:pic>
                                    </a:graphicData>
                                  </a:graphic>
                                </wp:inline>
                              </w:drawing>
                            </w:r>
                          </w:p>
                          <w:p w14:paraId="524BE549" w14:textId="743E6DAC" w:rsidR="00862CA9" w:rsidRDefault="00862CA9" w:rsidP="00915F81">
                            <w:pPr>
                              <w:jc w:val="center"/>
                              <w:rPr>
                                <w:b/>
                                <w:bCs/>
                              </w:rPr>
                            </w:pPr>
                            <w:r>
                              <w:rPr>
                                <w:noProof/>
                              </w:rPr>
                              <w:drawing>
                                <wp:inline distT="0" distB="0" distL="0" distR="0" wp14:anchorId="1A025F3D" wp14:editId="70760B80">
                                  <wp:extent cx="2032104" cy="1524000"/>
                                  <wp:effectExtent l="0" t="0" r="6350" b="0"/>
                                  <wp:docPr id="13" name="Picture 13" descr="A group of women wearing red ha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group of women wearing red hats&#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59563" cy="1544594"/>
                                          </a:xfrm>
                                          <a:prstGeom prst="rect">
                                            <a:avLst/>
                                          </a:prstGeom>
                                          <a:noFill/>
                                          <a:ln>
                                            <a:noFill/>
                                          </a:ln>
                                        </pic:spPr>
                                      </pic:pic>
                                    </a:graphicData>
                                  </a:graphic>
                                </wp:inline>
                              </w:drawing>
                            </w:r>
                          </w:p>
                          <w:p w14:paraId="4247F365" w14:textId="1FA46D58" w:rsidR="00D3743B" w:rsidRDefault="00D3743B" w:rsidP="00915F81">
                            <w:pPr>
                              <w:jc w:val="center"/>
                              <w:rPr>
                                <w:b/>
                                <w:bCs/>
                              </w:rPr>
                            </w:pPr>
                          </w:p>
                          <w:p w14:paraId="4C8C9D36" w14:textId="352641E4" w:rsidR="00501033" w:rsidRDefault="004F17C9" w:rsidP="004F17C9">
                            <w:pPr>
                              <w:jc w:val="center"/>
                              <w:rPr>
                                <w:b/>
                                <w:bCs/>
                              </w:rPr>
                            </w:pPr>
                            <w:r>
                              <w:rPr>
                                <w:b/>
                                <w:bCs/>
                              </w:rPr>
                              <w:br/>
                            </w:r>
                            <w:r w:rsidR="00915F81">
                              <w:rPr>
                                <w:b/>
                                <w:bCs/>
                              </w:rPr>
                              <w:br/>
                            </w:r>
                          </w:p>
                          <w:p w14:paraId="7287DD9D" w14:textId="79DD8974" w:rsidR="00915F81" w:rsidRPr="00501033" w:rsidRDefault="00915F81" w:rsidP="00501033">
                            <w:pPr>
                              <w:jc w:val="center"/>
                              <w:rPr>
                                <w:b/>
                                <w:bCs/>
                              </w:rPr>
                            </w:pPr>
                            <w:r w:rsidRPr="00501033">
                              <w:br/>
                            </w:r>
                          </w:p>
                          <w:p w14:paraId="614DD70E" w14:textId="77777777" w:rsidR="00915F81" w:rsidRDefault="00915F81" w:rsidP="00915F81">
                            <w:pPr>
                              <w:jc w:val="center"/>
                              <w:rPr>
                                <w:b/>
                                <w:bCs/>
                              </w:rPr>
                            </w:pPr>
                          </w:p>
                          <w:p w14:paraId="02401A38" w14:textId="77777777" w:rsidR="00915F81" w:rsidRPr="005227BA" w:rsidRDefault="00915F81" w:rsidP="00915F81">
                            <w:pPr>
                              <w:jc w:val="center"/>
                              <w:rPr>
                                <w:b/>
                                <w:bC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6F8C7A" id="_x0000_s1033" type="#_x0000_t202" style="position:absolute;margin-left:348pt;margin-top:-15pt;width:185.9pt;height:750.1pt;z-index:251707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" filled="f" stroked="f">
                <v:textbox>
                  <w:txbxContent>
                    <w:p w14:paraId="36DC1E39" w14:textId="77777777" w:rsidR="009274E7" w:rsidRDefault="00915F81" w:rsidP="00915F81">
                      <w:pPr>
                        <w:jc w:val="center"/>
                        <w:rPr>
                          <w:b/>
                          <w:bCs/>
                          <w:sz w:val="40"/>
                          <w:szCs w:val="40"/>
                        </w:rPr>
                      </w:pPr>
                      <w:r w:rsidRPr="00FA13DA">
                        <w:rPr>
                          <w:b/>
                          <w:bCs/>
                          <w:sz w:val="40"/>
                          <w:szCs w:val="40"/>
                        </w:rPr>
                        <w:t xml:space="preserve">ELAINE’S HOPE </w:t>
                      </w:r>
                    </w:p>
                    <w:p w14:paraId="6A28A3F1" w14:textId="73193C0E" w:rsidR="00915F81" w:rsidRDefault="009274E7" w:rsidP="00915F81">
                      <w:pPr>
                        <w:jc w:val="center"/>
                      </w:pPr>
                      <w:r>
                        <w:rPr>
                          <w:b/>
                          <w:bCs/>
                          <w:sz w:val="40"/>
                          <w:szCs w:val="40"/>
                        </w:rPr>
                        <w:t>Moments of Joy</w:t>
                      </w:r>
                      <w:r w:rsidR="00915F81">
                        <w:rPr>
                          <w:noProof/>
                        </w:rPr>
                        <w:t xml:space="preserve"> </w:t>
                      </w:r>
                    </w:p>
                    <w:p w14:paraId="7107E2F7" w14:textId="3E9E8BB3" w:rsidR="005C2395" w:rsidRDefault="00915F81" w:rsidP="00915F81">
                      <w:pPr>
                        <w:jc w:val="center"/>
                        <w:rPr>
                          <w:b/>
                          <w:bCs/>
                        </w:rPr>
                      </w:pPr>
                      <w:r>
                        <w:br/>
                      </w:r>
                    </w:p>
                    <w:p w14:paraId="2DCCF033" w14:textId="27890BA3" w:rsidR="00472CC0" w:rsidRPr="00472CC0" w:rsidRDefault="00472CC0" w:rsidP="00915F81">
                      <w:pPr>
                        <w:jc w:val="center"/>
                      </w:pPr>
                      <w:r w:rsidRPr="00472CC0">
                        <w:t>Red Hats Coffee Corner</w:t>
                      </w:r>
                    </w:p>
                    <w:p w14:paraId="7745CE72" w14:textId="1846881B" w:rsidR="00472CC0" w:rsidRDefault="00472CC0" w:rsidP="00915F81">
                      <w:pPr>
                        <w:jc w:val="center"/>
                        <w:rPr>
                          <w:b/>
                          <w:bCs/>
                        </w:rPr>
                      </w:pPr>
                      <w:r>
                        <w:rPr>
                          <w:noProof/>
                        </w:rPr>
                        <w:drawing>
                          <wp:inline distT="0" distB="0" distL="0" distR="0" wp14:anchorId="6CCB2307" wp14:editId="2DA2B9CD">
                            <wp:extent cx="1507516" cy="2009775"/>
                            <wp:effectExtent l="0" t="0" r="0" b="0"/>
                            <wp:docPr id="6" name="Picture 6"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erson sitting at a tabl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0836" cy="2054196"/>
                                    </a:xfrm>
                                    <a:prstGeom prst="rect">
                                      <a:avLst/>
                                    </a:prstGeom>
                                    <a:noFill/>
                                    <a:ln>
                                      <a:noFill/>
                                    </a:ln>
                                  </pic:spPr>
                                </pic:pic>
                              </a:graphicData>
                            </a:graphic>
                          </wp:inline>
                        </w:drawing>
                      </w:r>
                    </w:p>
                    <w:p w14:paraId="64E03179" w14:textId="7AF4A399" w:rsidR="00862CA9" w:rsidRDefault="00862CA9" w:rsidP="00915F81">
                      <w:pPr>
                        <w:jc w:val="center"/>
                        <w:rPr>
                          <w:b/>
                          <w:bCs/>
                        </w:rPr>
                      </w:pPr>
                      <w:r>
                        <w:rPr>
                          <w:noProof/>
                        </w:rPr>
                        <w:drawing>
                          <wp:inline distT="0" distB="0" distL="0" distR="0" wp14:anchorId="16352A7B" wp14:editId="2C38FBAE">
                            <wp:extent cx="2057060" cy="1543050"/>
                            <wp:effectExtent l="0" t="0" r="635" b="0"/>
                            <wp:docPr id="15" name="Picture 15" descr="A picture containing text, person, window,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person, window,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2970" cy="1554985"/>
                                    </a:xfrm>
                                    <a:prstGeom prst="rect">
                                      <a:avLst/>
                                    </a:prstGeom>
                                    <a:noFill/>
                                    <a:ln>
                                      <a:noFill/>
                                    </a:ln>
                                  </pic:spPr>
                                </pic:pic>
                              </a:graphicData>
                            </a:graphic>
                          </wp:inline>
                        </w:drawing>
                      </w:r>
                    </w:p>
                    <w:p w14:paraId="37A0D415" w14:textId="6BE52F13" w:rsidR="00472CC0" w:rsidRDefault="00472CC0" w:rsidP="00915F81">
                      <w:pPr>
                        <w:jc w:val="center"/>
                        <w:rPr>
                          <w:b/>
                          <w:bCs/>
                        </w:rPr>
                      </w:pPr>
                      <w:r>
                        <w:rPr>
                          <w:noProof/>
                        </w:rPr>
                        <w:drawing>
                          <wp:inline distT="0" distB="0" distL="0" distR="0" wp14:anchorId="7A4FE954" wp14:editId="088C6F96">
                            <wp:extent cx="1466850" cy="1955560"/>
                            <wp:effectExtent l="0" t="0" r="0" b="6985"/>
                            <wp:docPr id="12" name="Picture 12"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erson sitting at a table&#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0899" cy="1987621"/>
                                    </a:xfrm>
                                    <a:prstGeom prst="rect">
                                      <a:avLst/>
                                    </a:prstGeom>
                                    <a:noFill/>
                                    <a:ln>
                                      <a:noFill/>
                                    </a:ln>
                                  </pic:spPr>
                                </pic:pic>
                              </a:graphicData>
                            </a:graphic>
                          </wp:inline>
                        </w:drawing>
                      </w:r>
                    </w:p>
                    <w:p w14:paraId="524BE549" w14:textId="743E6DAC" w:rsidR="00862CA9" w:rsidRDefault="00862CA9" w:rsidP="00915F81">
                      <w:pPr>
                        <w:jc w:val="center"/>
                        <w:rPr>
                          <w:b/>
                          <w:bCs/>
                        </w:rPr>
                      </w:pPr>
                      <w:r>
                        <w:rPr>
                          <w:noProof/>
                        </w:rPr>
                        <w:drawing>
                          <wp:inline distT="0" distB="0" distL="0" distR="0" wp14:anchorId="1A025F3D" wp14:editId="70760B80">
                            <wp:extent cx="2032104" cy="1524000"/>
                            <wp:effectExtent l="0" t="0" r="6350" b="0"/>
                            <wp:docPr id="13" name="Picture 13" descr="A group of women wearing red ha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group of women wearing red hats&#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59563" cy="1544594"/>
                                    </a:xfrm>
                                    <a:prstGeom prst="rect">
                                      <a:avLst/>
                                    </a:prstGeom>
                                    <a:noFill/>
                                    <a:ln>
                                      <a:noFill/>
                                    </a:ln>
                                  </pic:spPr>
                                </pic:pic>
                              </a:graphicData>
                            </a:graphic>
                          </wp:inline>
                        </w:drawing>
                      </w:r>
                    </w:p>
                    <w:p w14:paraId="4247F365" w14:textId="1FA46D58" w:rsidR="00D3743B" w:rsidRDefault="00D3743B" w:rsidP="00915F81">
                      <w:pPr>
                        <w:jc w:val="center"/>
                        <w:rPr>
                          <w:b/>
                          <w:bCs/>
                        </w:rPr>
                      </w:pPr>
                    </w:p>
                    <w:p w14:paraId="4C8C9D36" w14:textId="352641E4" w:rsidR="00501033" w:rsidRDefault="004F17C9" w:rsidP="004F17C9">
                      <w:pPr>
                        <w:jc w:val="center"/>
                        <w:rPr>
                          <w:b/>
                          <w:bCs/>
                        </w:rPr>
                      </w:pPr>
                      <w:r>
                        <w:rPr>
                          <w:b/>
                          <w:bCs/>
                        </w:rPr>
                        <w:br/>
                      </w:r>
                      <w:r w:rsidR="00915F81">
                        <w:rPr>
                          <w:b/>
                          <w:bCs/>
                        </w:rPr>
                        <w:br/>
                      </w:r>
                    </w:p>
                    <w:p w14:paraId="7287DD9D" w14:textId="79DD8974" w:rsidR="00915F81" w:rsidRPr="00501033" w:rsidRDefault="00915F81" w:rsidP="00501033">
                      <w:pPr>
                        <w:jc w:val="center"/>
                        <w:rPr>
                          <w:b/>
                          <w:bCs/>
                        </w:rPr>
                      </w:pPr>
                      <w:r w:rsidRPr="00501033">
                        <w:br/>
                      </w:r>
                    </w:p>
                    <w:p w14:paraId="614DD70E" w14:textId="77777777" w:rsidR="00915F81" w:rsidRDefault="00915F81" w:rsidP="00915F81">
                      <w:pPr>
                        <w:jc w:val="center"/>
                        <w:rPr>
                          <w:b/>
                          <w:bCs/>
                        </w:rPr>
                      </w:pPr>
                    </w:p>
                    <w:p w14:paraId="02401A38" w14:textId="77777777" w:rsidR="00915F81" w:rsidRPr="005227BA" w:rsidRDefault="00915F81" w:rsidP="00915F81">
                      <w:pPr>
                        <w:jc w:val="center"/>
                        <w:rPr>
                          <w:b/>
                          <w:bCs/>
                        </w:rPr>
                      </w:pPr>
                    </w:p>
                  </w:txbxContent>
                </v:textbox>
              </v:shape>
            </w:pict>
          </mc:Fallback>
        </mc:AlternateContent>
      </w:r>
    </w:p>
    <w:sectPr w:rsidR="00723F37" w:rsidSect="00B97E24">
      <w:pgSz w:w="12240" w:h="15840"/>
      <w:pgMar w:top="720" w:right="720" w:bottom="720" w:left="72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F94D9" w14:textId="77777777" w:rsidR="00C36F03" w:rsidRDefault="00C36F03" w:rsidP="002719D0">
      <w:pPr>
        <w:spacing w:before="0" w:line="240" w:lineRule="auto"/>
      </w:pPr>
      <w:r>
        <w:separator/>
      </w:r>
    </w:p>
  </w:endnote>
  <w:endnote w:type="continuationSeparator" w:id="0">
    <w:p w14:paraId="5F31D638" w14:textId="77777777" w:rsidR="00C36F03" w:rsidRDefault="00C36F03" w:rsidP="002719D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venir Next LT Pro">
    <w:altName w:val="Calibri"/>
    <w:charset w:val="00"/>
    <w:family w:val="swiss"/>
    <w:pitch w:val="variable"/>
    <w:sig w:usb0="800000EF" w:usb1="5000204A" w:usb2="00000000" w:usb3="00000000" w:csb0="00000093"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Helvetica">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F78C5D" w14:textId="77777777" w:rsidR="00C36F03" w:rsidRDefault="00C36F03" w:rsidP="002719D0">
      <w:pPr>
        <w:spacing w:before="0" w:line="240" w:lineRule="auto"/>
      </w:pPr>
      <w:r>
        <w:separator/>
      </w:r>
    </w:p>
  </w:footnote>
  <w:footnote w:type="continuationSeparator" w:id="0">
    <w:p w14:paraId="0680530B" w14:textId="77777777" w:rsidR="00C36F03" w:rsidRDefault="00C36F03" w:rsidP="002719D0">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33B8D"/>
    <w:multiLevelType w:val="hybridMultilevel"/>
    <w:tmpl w:val="A2AC3602"/>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113A1366"/>
    <w:multiLevelType w:val="hybridMultilevel"/>
    <w:tmpl w:val="586482D2"/>
    <w:lvl w:ilvl="0" w:tplc="FFFFFFFF">
      <w:numFmt w:val="bullet"/>
      <w:lvlText w:val="-"/>
      <w:lvlJc w:val="left"/>
      <w:pPr>
        <w:ind w:left="360" w:hanging="360"/>
      </w:pPr>
      <w:rPr>
        <w:rFonts w:ascii="Calibri" w:eastAsiaTheme="minorHAnsi" w:hAnsi="Calibri" w:cs="Calibri" w:hint="default"/>
      </w:rPr>
    </w:lvl>
    <w:lvl w:ilvl="1" w:tplc="04090001">
      <w:start w:val="1"/>
      <w:numFmt w:val="bullet"/>
      <w:lvlText w:val=""/>
      <w:lvlJc w:val="left"/>
      <w:pPr>
        <w:ind w:left="36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389E571E"/>
    <w:multiLevelType w:val="hybridMultilevel"/>
    <w:tmpl w:val="AB382F72"/>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3FA02A5C"/>
    <w:multiLevelType w:val="hybridMultilevel"/>
    <w:tmpl w:val="FD8A1EB8"/>
    <w:lvl w:ilvl="0" w:tplc="93324B74">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DC30486"/>
    <w:multiLevelType w:val="hybridMultilevel"/>
    <w:tmpl w:val="89DEA8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03E3096"/>
    <w:multiLevelType w:val="hybridMultilevel"/>
    <w:tmpl w:val="59BABF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57D30F56"/>
    <w:multiLevelType w:val="hybridMultilevel"/>
    <w:tmpl w:val="319EE2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CA66FCE"/>
    <w:multiLevelType w:val="hybridMultilevel"/>
    <w:tmpl w:val="EC787F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8337FA0"/>
    <w:multiLevelType w:val="hybridMultilevel"/>
    <w:tmpl w:val="C638C41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9B27447"/>
    <w:multiLevelType w:val="hybridMultilevel"/>
    <w:tmpl w:val="5622C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4244531">
    <w:abstractNumId w:val="9"/>
  </w:num>
  <w:num w:numId="2" w16cid:durableId="1153452571">
    <w:abstractNumId w:val="3"/>
  </w:num>
  <w:num w:numId="3" w16cid:durableId="1482964464">
    <w:abstractNumId w:val="2"/>
  </w:num>
  <w:num w:numId="4" w16cid:durableId="1373769563">
    <w:abstractNumId w:val="5"/>
  </w:num>
  <w:num w:numId="5" w16cid:durableId="1923567409">
    <w:abstractNumId w:val="4"/>
  </w:num>
  <w:num w:numId="6" w16cid:durableId="1252469034">
    <w:abstractNumId w:val="7"/>
  </w:num>
  <w:num w:numId="7" w16cid:durableId="1142503929">
    <w:abstractNumId w:val="6"/>
  </w:num>
  <w:num w:numId="8" w16cid:durableId="1161000586">
    <w:abstractNumId w:val="0"/>
  </w:num>
  <w:num w:numId="9" w16cid:durableId="5133120">
    <w:abstractNumId w:val="8"/>
  </w:num>
  <w:num w:numId="10" w16cid:durableId="138532656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6B2"/>
    <w:rsid w:val="00001066"/>
    <w:rsid w:val="00021F8B"/>
    <w:rsid w:val="00022ED6"/>
    <w:rsid w:val="00031DDB"/>
    <w:rsid w:val="000323DF"/>
    <w:rsid w:val="00045C6E"/>
    <w:rsid w:val="000920EE"/>
    <w:rsid w:val="000D462E"/>
    <w:rsid w:val="000F61F6"/>
    <w:rsid w:val="0010103F"/>
    <w:rsid w:val="00145FA9"/>
    <w:rsid w:val="001614A0"/>
    <w:rsid w:val="00173358"/>
    <w:rsid w:val="00197602"/>
    <w:rsid w:val="001B103E"/>
    <w:rsid w:val="00215491"/>
    <w:rsid w:val="00217102"/>
    <w:rsid w:val="00251AE3"/>
    <w:rsid w:val="00253ABC"/>
    <w:rsid w:val="0025577E"/>
    <w:rsid w:val="002719D0"/>
    <w:rsid w:val="00276406"/>
    <w:rsid w:val="0027697A"/>
    <w:rsid w:val="002B273E"/>
    <w:rsid w:val="002C5DE6"/>
    <w:rsid w:val="002C72C1"/>
    <w:rsid w:val="002E406A"/>
    <w:rsid w:val="00301A47"/>
    <w:rsid w:val="00303BCD"/>
    <w:rsid w:val="00306804"/>
    <w:rsid w:val="00315ABF"/>
    <w:rsid w:val="003173E9"/>
    <w:rsid w:val="003249EF"/>
    <w:rsid w:val="00325127"/>
    <w:rsid w:val="003413B4"/>
    <w:rsid w:val="00344515"/>
    <w:rsid w:val="00360170"/>
    <w:rsid w:val="00363E6D"/>
    <w:rsid w:val="003652D3"/>
    <w:rsid w:val="003A3CAB"/>
    <w:rsid w:val="003B11AD"/>
    <w:rsid w:val="003B3C98"/>
    <w:rsid w:val="003D728E"/>
    <w:rsid w:val="003F1721"/>
    <w:rsid w:val="00405FAB"/>
    <w:rsid w:val="00411C74"/>
    <w:rsid w:val="00412CFD"/>
    <w:rsid w:val="00425A23"/>
    <w:rsid w:val="00430A9E"/>
    <w:rsid w:val="00447792"/>
    <w:rsid w:val="004652B9"/>
    <w:rsid w:val="00472CC0"/>
    <w:rsid w:val="00495BE6"/>
    <w:rsid w:val="004A6346"/>
    <w:rsid w:val="004C6EA1"/>
    <w:rsid w:val="004E68CA"/>
    <w:rsid w:val="004E700E"/>
    <w:rsid w:val="004F17C9"/>
    <w:rsid w:val="00501033"/>
    <w:rsid w:val="0052126C"/>
    <w:rsid w:val="005227BA"/>
    <w:rsid w:val="005245B7"/>
    <w:rsid w:val="00527F0A"/>
    <w:rsid w:val="00566FF1"/>
    <w:rsid w:val="00585C7B"/>
    <w:rsid w:val="005C2395"/>
    <w:rsid w:val="005C2EB4"/>
    <w:rsid w:val="005C46E0"/>
    <w:rsid w:val="005D3D96"/>
    <w:rsid w:val="005E5923"/>
    <w:rsid w:val="005F6605"/>
    <w:rsid w:val="005F76E4"/>
    <w:rsid w:val="00605043"/>
    <w:rsid w:val="00606DBD"/>
    <w:rsid w:val="00624FC0"/>
    <w:rsid w:val="00647DC3"/>
    <w:rsid w:val="0067386D"/>
    <w:rsid w:val="00676575"/>
    <w:rsid w:val="0068246B"/>
    <w:rsid w:val="006851D6"/>
    <w:rsid w:val="00687C11"/>
    <w:rsid w:val="006A1D06"/>
    <w:rsid w:val="006A61C9"/>
    <w:rsid w:val="006C4143"/>
    <w:rsid w:val="006E1E8F"/>
    <w:rsid w:val="007102AC"/>
    <w:rsid w:val="00723F37"/>
    <w:rsid w:val="0073373A"/>
    <w:rsid w:val="0073497F"/>
    <w:rsid w:val="00737A70"/>
    <w:rsid w:val="00764716"/>
    <w:rsid w:val="00765BF8"/>
    <w:rsid w:val="00774E15"/>
    <w:rsid w:val="00774ED1"/>
    <w:rsid w:val="0078080A"/>
    <w:rsid w:val="007C7766"/>
    <w:rsid w:val="007E05E7"/>
    <w:rsid w:val="007E5FEB"/>
    <w:rsid w:val="007F5396"/>
    <w:rsid w:val="00827A38"/>
    <w:rsid w:val="00836D63"/>
    <w:rsid w:val="00862CA9"/>
    <w:rsid w:val="00864E9B"/>
    <w:rsid w:val="00873B13"/>
    <w:rsid w:val="00875DAF"/>
    <w:rsid w:val="00876FA0"/>
    <w:rsid w:val="008905F9"/>
    <w:rsid w:val="00894EB9"/>
    <w:rsid w:val="008A3EBD"/>
    <w:rsid w:val="008A76B1"/>
    <w:rsid w:val="008B4A40"/>
    <w:rsid w:val="008D3778"/>
    <w:rsid w:val="008D4645"/>
    <w:rsid w:val="008F2B7D"/>
    <w:rsid w:val="008F403A"/>
    <w:rsid w:val="0090007B"/>
    <w:rsid w:val="009077FE"/>
    <w:rsid w:val="00915F81"/>
    <w:rsid w:val="00922424"/>
    <w:rsid w:val="009274E7"/>
    <w:rsid w:val="00934425"/>
    <w:rsid w:val="009363E1"/>
    <w:rsid w:val="00947F2E"/>
    <w:rsid w:val="00963681"/>
    <w:rsid w:val="00970A18"/>
    <w:rsid w:val="009B32EA"/>
    <w:rsid w:val="009D71DE"/>
    <w:rsid w:val="009E05DA"/>
    <w:rsid w:val="009E7AA6"/>
    <w:rsid w:val="009F2FB3"/>
    <w:rsid w:val="00A067E1"/>
    <w:rsid w:val="00A15871"/>
    <w:rsid w:val="00A47DC6"/>
    <w:rsid w:val="00A51CC4"/>
    <w:rsid w:val="00A57478"/>
    <w:rsid w:val="00A7640B"/>
    <w:rsid w:val="00AA73AC"/>
    <w:rsid w:val="00AD2E65"/>
    <w:rsid w:val="00AD6DEE"/>
    <w:rsid w:val="00AF31AE"/>
    <w:rsid w:val="00AF7560"/>
    <w:rsid w:val="00B206A6"/>
    <w:rsid w:val="00B25A17"/>
    <w:rsid w:val="00B554FA"/>
    <w:rsid w:val="00B66742"/>
    <w:rsid w:val="00B7283D"/>
    <w:rsid w:val="00B906FE"/>
    <w:rsid w:val="00B97206"/>
    <w:rsid w:val="00B97B75"/>
    <w:rsid w:val="00B97E24"/>
    <w:rsid w:val="00BA179C"/>
    <w:rsid w:val="00BC2DE8"/>
    <w:rsid w:val="00BC3C3E"/>
    <w:rsid w:val="00BD74A0"/>
    <w:rsid w:val="00BE0B26"/>
    <w:rsid w:val="00BE521F"/>
    <w:rsid w:val="00BF0499"/>
    <w:rsid w:val="00C24456"/>
    <w:rsid w:val="00C264B3"/>
    <w:rsid w:val="00C36F03"/>
    <w:rsid w:val="00C419DC"/>
    <w:rsid w:val="00C53CDA"/>
    <w:rsid w:val="00C77147"/>
    <w:rsid w:val="00C86167"/>
    <w:rsid w:val="00CA1234"/>
    <w:rsid w:val="00CA5AE5"/>
    <w:rsid w:val="00CB0CA1"/>
    <w:rsid w:val="00CC3A37"/>
    <w:rsid w:val="00CF3A19"/>
    <w:rsid w:val="00D02531"/>
    <w:rsid w:val="00D1462F"/>
    <w:rsid w:val="00D20635"/>
    <w:rsid w:val="00D22938"/>
    <w:rsid w:val="00D27267"/>
    <w:rsid w:val="00D31DFD"/>
    <w:rsid w:val="00D3743B"/>
    <w:rsid w:val="00D530CE"/>
    <w:rsid w:val="00D62AC4"/>
    <w:rsid w:val="00D679D7"/>
    <w:rsid w:val="00D70344"/>
    <w:rsid w:val="00D94E39"/>
    <w:rsid w:val="00DD5D1A"/>
    <w:rsid w:val="00DD692E"/>
    <w:rsid w:val="00DE0AD5"/>
    <w:rsid w:val="00DE0ECB"/>
    <w:rsid w:val="00E05CAE"/>
    <w:rsid w:val="00E067A8"/>
    <w:rsid w:val="00E53BA4"/>
    <w:rsid w:val="00E567FC"/>
    <w:rsid w:val="00E706B2"/>
    <w:rsid w:val="00E721E7"/>
    <w:rsid w:val="00E743D9"/>
    <w:rsid w:val="00E8285F"/>
    <w:rsid w:val="00EB3C0B"/>
    <w:rsid w:val="00EB6609"/>
    <w:rsid w:val="00ED1399"/>
    <w:rsid w:val="00EE2D8F"/>
    <w:rsid w:val="00EF0F76"/>
    <w:rsid w:val="00F12D04"/>
    <w:rsid w:val="00F20800"/>
    <w:rsid w:val="00F21EF9"/>
    <w:rsid w:val="00F3064F"/>
    <w:rsid w:val="00F43D03"/>
    <w:rsid w:val="00F46191"/>
    <w:rsid w:val="00F5033C"/>
    <w:rsid w:val="00F95912"/>
    <w:rsid w:val="00FA13DA"/>
    <w:rsid w:val="00FC5C5E"/>
    <w:rsid w:val="00FD045A"/>
    <w:rsid w:val="00FD469B"/>
    <w:rsid w:val="00FD54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2B19B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unhideWhenUsed="1"/>
    <w:lsdException w:name="Smart Link" w:semiHidden="1" w:unhideWhenUsed="1"/>
  </w:latentStyles>
  <w:style w:type="paragraph" w:default="1" w:styleId="Normal">
    <w:name w:val="Normal"/>
    <w:qFormat/>
    <w:rsid w:val="00B906FE"/>
    <w:pPr>
      <w:spacing w:before="240" w:after="0"/>
    </w:pPr>
  </w:style>
  <w:style w:type="paragraph" w:styleId="Heading1">
    <w:name w:val="heading 1"/>
    <w:basedOn w:val="Normal"/>
    <w:next w:val="Normal"/>
    <w:link w:val="Heading1Char"/>
    <w:uiPriority w:val="9"/>
    <w:qFormat/>
    <w:rsid w:val="00C86167"/>
    <w:pPr>
      <w:spacing w:before="210"/>
      <w:outlineLvl w:val="0"/>
    </w:pPr>
    <w:rPr>
      <w:rFonts w:asciiTheme="majorHAnsi" w:hAnsiTheme="majorHAnsi"/>
      <w:b/>
      <w:bCs/>
      <w:spacing w:val="20"/>
      <w:sz w:val="48"/>
      <w:szCs w:val="48"/>
    </w:rPr>
  </w:style>
  <w:style w:type="paragraph" w:styleId="Heading2">
    <w:name w:val="heading 2"/>
    <w:basedOn w:val="Normal"/>
    <w:next w:val="Normal"/>
    <w:link w:val="Heading2Char"/>
    <w:uiPriority w:val="9"/>
    <w:qFormat/>
    <w:rsid w:val="00BE521F"/>
    <w:pPr>
      <w:outlineLvl w:val="1"/>
    </w:pPr>
    <w:rPr>
      <w:rFonts w:asciiTheme="majorHAnsi" w:hAnsiTheme="majorHAnsi"/>
      <w:b/>
      <w:bCs/>
      <w:spacing w:val="20"/>
      <w:sz w:val="36"/>
      <w:szCs w:val="30"/>
    </w:rPr>
  </w:style>
  <w:style w:type="paragraph" w:styleId="Heading3">
    <w:name w:val="heading 3"/>
    <w:basedOn w:val="Normal"/>
    <w:next w:val="Normal"/>
    <w:link w:val="Heading3Char"/>
    <w:uiPriority w:val="9"/>
    <w:semiHidden/>
    <w:qFormat/>
    <w:rsid w:val="00AD6DEE"/>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976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21EF9"/>
    <w:pPr>
      <w:spacing w:before="600" w:line="240" w:lineRule="auto"/>
    </w:pPr>
    <w:rPr>
      <w:rFonts w:asciiTheme="majorHAnsi" w:hAnsiTheme="majorHAnsi"/>
      <w:spacing w:val="100"/>
      <w:sz w:val="56"/>
      <w:szCs w:val="50"/>
    </w:rPr>
  </w:style>
  <w:style w:type="character" w:customStyle="1" w:styleId="TitleChar">
    <w:name w:val="Title Char"/>
    <w:basedOn w:val="DefaultParagraphFont"/>
    <w:link w:val="Title"/>
    <w:uiPriority w:val="10"/>
    <w:rsid w:val="00F21EF9"/>
    <w:rPr>
      <w:rFonts w:asciiTheme="majorHAnsi" w:hAnsiTheme="majorHAnsi"/>
      <w:spacing w:val="100"/>
      <w:sz w:val="56"/>
      <w:szCs w:val="50"/>
    </w:rPr>
  </w:style>
  <w:style w:type="paragraph" w:styleId="Subtitle">
    <w:name w:val="Subtitle"/>
    <w:basedOn w:val="Normal"/>
    <w:next w:val="Normal"/>
    <w:link w:val="SubtitleChar"/>
    <w:uiPriority w:val="11"/>
    <w:qFormat/>
    <w:rsid w:val="002719D0"/>
    <w:pPr>
      <w:spacing w:line="240" w:lineRule="auto"/>
    </w:pPr>
    <w:rPr>
      <w:spacing w:val="20"/>
      <w:sz w:val="24"/>
      <w:szCs w:val="24"/>
    </w:rPr>
  </w:style>
  <w:style w:type="character" w:customStyle="1" w:styleId="SubtitleChar">
    <w:name w:val="Subtitle Char"/>
    <w:basedOn w:val="DefaultParagraphFont"/>
    <w:link w:val="Subtitle"/>
    <w:uiPriority w:val="11"/>
    <w:rsid w:val="002719D0"/>
    <w:rPr>
      <w:spacing w:val="20"/>
      <w:sz w:val="24"/>
      <w:szCs w:val="24"/>
    </w:rPr>
  </w:style>
  <w:style w:type="character" w:customStyle="1" w:styleId="Heading1Char">
    <w:name w:val="Heading 1 Char"/>
    <w:basedOn w:val="DefaultParagraphFont"/>
    <w:link w:val="Heading1"/>
    <w:uiPriority w:val="9"/>
    <w:rsid w:val="00C86167"/>
    <w:rPr>
      <w:rFonts w:asciiTheme="majorHAnsi" w:hAnsiTheme="majorHAnsi"/>
      <w:b/>
      <w:bCs/>
      <w:spacing w:val="20"/>
      <w:sz w:val="48"/>
      <w:szCs w:val="48"/>
    </w:rPr>
  </w:style>
  <w:style w:type="paragraph" w:customStyle="1" w:styleId="Byline">
    <w:name w:val="Byline"/>
    <w:basedOn w:val="Normal"/>
    <w:qFormat/>
    <w:rsid w:val="00BE521F"/>
    <w:pPr>
      <w:spacing w:before="120"/>
    </w:pPr>
    <w:rPr>
      <w:sz w:val="18"/>
    </w:rPr>
  </w:style>
  <w:style w:type="paragraph" w:styleId="NoSpacing">
    <w:name w:val="No Spacing"/>
    <w:uiPriority w:val="1"/>
    <w:qFormat/>
    <w:rsid w:val="002719D0"/>
    <w:pPr>
      <w:spacing w:after="0" w:line="240" w:lineRule="auto"/>
    </w:pPr>
  </w:style>
  <w:style w:type="paragraph" w:styleId="Header">
    <w:name w:val="header"/>
    <w:basedOn w:val="Normal"/>
    <w:link w:val="HeaderChar"/>
    <w:uiPriority w:val="99"/>
    <w:semiHidden/>
    <w:rsid w:val="002719D0"/>
    <w:pPr>
      <w:tabs>
        <w:tab w:val="center" w:pos="4680"/>
        <w:tab w:val="right" w:pos="9360"/>
      </w:tabs>
      <w:spacing w:before="0" w:line="240" w:lineRule="auto"/>
    </w:pPr>
  </w:style>
  <w:style w:type="character" w:customStyle="1" w:styleId="HeaderChar">
    <w:name w:val="Header Char"/>
    <w:basedOn w:val="DefaultParagraphFont"/>
    <w:link w:val="Header"/>
    <w:uiPriority w:val="99"/>
    <w:semiHidden/>
    <w:rsid w:val="00B906FE"/>
  </w:style>
  <w:style w:type="paragraph" w:styleId="Footer">
    <w:name w:val="footer"/>
    <w:basedOn w:val="Normal"/>
    <w:link w:val="FooterChar"/>
    <w:uiPriority w:val="99"/>
    <w:semiHidden/>
    <w:rsid w:val="002719D0"/>
    <w:pPr>
      <w:tabs>
        <w:tab w:val="center" w:pos="4680"/>
        <w:tab w:val="right" w:pos="9360"/>
      </w:tabs>
      <w:spacing w:before="0" w:line="240" w:lineRule="auto"/>
    </w:pPr>
  </w:style>
  <w:style w:type="character" w:customStyle="1" w:styleId="FooterChar">
    <w:name w:val="Footer Char"/>
    <w:basedOn w:val="DefaultParagraphFont"/>
    <w:link w:val="Footer"/>
    <w:uiPriority w:val="99"/>
    <w:semiHidden/>
    <w:rsid w:val="00B906FE"/>
  </w:style>
  <w:style w:type="paragraph" w:customStyle="1" w:styleId="TopicDescription">
    <w:name w:val="Topic Description"/>
    <w:basedOn w:val="Normal"/>
    <w:qFormat/>
    <w:rsid w:val="00C77147"/>
    <w:pPr>
      <w:spacing w:before="120"/>
      <w:jc w:val="center"/>
    </w:pPr>
    <w:rPr>
      <w:sz w:val="18"/>
      <w:szCs w:val="18"/>
    </w:rPr>
  </w:style>
  <w:style w:type="paragraph" w:customStyle="1" w:styleId="TopicTitle">
    <w:name w:val="Topic Title"/>
    <w:basedOn w:val="Normal"/>
    <w:qFormat/>
    <w:rsid w:val="00AD2E65"/>
    <w:pPr>
      <w:spacing w:before="360"/>
      <w:jc w:val="center"/>
    </w:pPr>
    <w:rPr>
      <w:caps/>
    </w:rPr>
  </w:style>
  <w:style w:type="paragraph" w:styleId="TOCHeading">
    <w:name w:val="TOC Heading"/>
    <w:basedOn w:val="Normal"/>
    <w:next w:val="Normal"/>
    <w:uiPriority w:val="39"/>
    <w:qFormat/>
    <w:rsid w:val="00BE521F"/>
    <w:pPr>
      <w:spacing w:before="0"/>
      <w:jc w:val="center"/>
    </w:pPr>
    <w:rPr>
      <w:rFonts w:cs="Times New Roman (Body CS)"/>
      <w:b/>
      <w:caps/>
      <w:spacing w:val="20"/>
    </w:rPr>
  </w:style>
  <w:style w:type="paragraph" w:customStyle="1" w:styleId="ObjectAnchor">
    <w:name w:val="Object Anchor"/>
    <w:basedOn w:val="Normal"/>
    <w:qFormat/>
    <w:rsid w:val="00B97E24"/>
    <w:pPr>
      <w:spacing w:before="0"/>
    </w:pPr>
    <w:rPr>
      <w:rFonts w:ascii="AvenirNext LT Pro Light"/>
      <w:noProof/>
      <w:sz w:val="10"/>
    </w:rPr>
  </w:style>
  <w:style w:type="character" w:customStyle="1" w:styleId="Heading2Char">
    <w:name w:val="Heading 2 Char"/>
    <w:basedOn w:val="DefaultParagraphFont"/>
    <w:link w:val="Heading2"/>
    <w:uiPriority w:val="9"/>
    <w:rsid w:val="00BE521F"/>
    <w:rPr>
      <w:rFonts w:asciiTheme="majorHAnsi" w:hAnsiTheme="majorHAnsi"/>
      <w:b/>
      <w:bCs/>
      <w:spacing w:val="20"/>
      <w:sz w:val="36"/>
      <w:szCs w:val="30"/>
    </w:rPr>
  </w:style>
  <w:style w:type="character" w:styleId="PlaceholderText">
    <w:name w:val="Placeholder Text"/>
    <w:basedOn w:val="DefaultParagraphFont"/>
    <w:uiPriority w:val="99"/>
    <w:semiHidden/>
    <w:rsid w:val="00B7283D"/>
    <w:rPr>
      <w:color w:val="808080"/>
    </w:rPr>
  </w:style>
  <w:style w:type="character" w:styleId="Hyperlink">
    <w:name w:val="Hyperlink"/>
    <w:basedOn w:val="DefaultParagraphFont"/>
    <w:uiPriority w:val="99"/>
    <w:unhideWhenUsed/>
    <w:rsid w:val="00E706B2"/>
    <w:rPr>
      <w:color w:val="0000FF"/>
      <w:u w:val="single"/>
    </w:rPr>
  </w:style>
  <w:style w:type="paragraph" w:styleId="ListParagraph">
    <w:name w:val="List Paragraph"/>
    <w:basedOn w:val="Normal"/>
    <w:uiPriority w:val="34"/>
    <w:qFormat/>
    <w:rsid w:val="00145FA9"/>
    <w:pPr>
      <w:ind w:left="720"/>
      <w:contextualSpacing/>
    </w:pPr>
  </w:style>
  <w:style w:type="character" w:styleId="Strong">
    <w:name w:val="Strong"/>
    <w:basedOn w:val="DefaultParagraphFont"/>
    <w:uiPriority w:val="22"/>
    <w:qFormat/>
    <w:rsid w:val="00864E9B"/>
    <w:rPr>
      <w:b/>
      <w:bCs/>
    </w:rPr>
  </w:style>
  <w:style w:type="character" w:styleId="UnresolvedMention">
    <w:name w:val="Unresolved Mention"/>
    <w:basedOn w:val="DefaultParagraphFont"/>
    <w:uiPriority w:val="99"/>
    <w:semiHidden/>
    <w:unhideWhenUsed/>
    <w:rsid w:val="00AD6DEE"/>
    <w:rPr>
      <w:color w:val="605E5C"/>
      <w:shd w:val="clear" w:color="auto" w:fill="E1DFDD"/>
    </w:rPr>
  </w:style>
  <w:style w:type="character" w:customStyle="1" w:styleId="Heading3Char">
    <w:name w:val="Heading 3 Char"/>
    <w:basedOn w:val="DefaultParagraphFont"/>
    <w:link w:val="Heading3"/>
    <w:uiPriority w:val="9"/>
    <w:semiHidden/>
    <w:rsid w:val="00AD6DEE"/>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AD6D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E7AA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9223068">
      <w:bodyDiv w:val="1"/>
      <w:marLeft w:val="0"/>
      <w:marRight w:val="0"/>
      <w:marTop w:val="0"/>
      <w:marBottom w:val="0"/>
      <w:divBdr>
        <w:top w:val="none" w:sz="0" w:space="0" w:color="auto"/>
        <w:left w:val="none" w:sz="0" w:space="0" w:color="auto"/>
        <w:bottom w:val="none" w:sz="0" w:space="0" w:color="auto"/>
        <w:right w:val="none" w:sz="0" w:space="0" w:color="auto"/>
      </w:divBdr>
    </w:div>
    <w:div w:id="1441071271">
      <w:bodyDiv w:val="1"/>
      <w:marLeft w:val="0"/>
      <w:marRight w:val="0"/>
      <w:marTop w:val="0"/>
      <w:marBottom w:val="0"/>
      <w:divBdr>
        <w:top w:val="none" w:sz="0" w:space="0" w:color="auto"/>
        <w:left w:val="none" w:sz="0" w:space="0" w:color="auto"/>
        <w:bottom w:val="none" w:sz="0" w:space="0" w:color="auto"/>
        <w:right w:val="none" w:sz="0" w:space="0" w:color="auto"/>
      </w:divBdr>
    </w:div>
    <w:div w:id="1503473436">
      <w:bodyDiv w:val="1"/>
      <w:marLeft w:val="0"/>
      <w:marRight w:val="0"/>
      <w:marTop w:val="0"/>
      <w:marBottom w:val="0"/>
      <w:divBdr>
        <w:top w:val="none" w:sz="0" w:space="0" w:color="auto"/>
        <w:left w:val="none" w:sz="0" w:space="0" w:color="auto"/>
        <w:bottom w:val="none" w:sz="0" w:space="0" w:color="auto"/>
        <w:right w:val="none" w:sz="0" w:space="0" w:color="auto"/>
      </w:divBdr>
      <w:divsChild>
        <w:div w:id="1925794807">
          <w:marLeft w:val="0"/>
          <w:marRight w:val="0"/>
          <w:marTop w:val="0"/>
          <w:marBottom w:val="0"/>
          <w:divBdr>
            <w:top w:val="none" w:sz="0" w:space="0" w:color="auto"/>
            <w:left w:val="none" w:sz="0" w:space="0" w:color="auto"/>
            <w:bottom w:val="none" w:sz="0" w:space="0" w:color="auto"/>
            <w:right w:val="none" w:sz="0" w:space="0" w:color="auto"/>
          </w:divBdr>
        </w:div>
      </w:divsChild>
    </w:div>
    <w:div w:id="1608855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170.jpeg"/><Relationship Id="rId21" Type="http://schemas.openxmlformats.org/officeDocument/2006/relationships/image" Target="media/image70.jpeg"/><Relationship Id="rId34" Type="http://schemas.openxmlformats.org/officeDocument/2006/relationships/image" Target="media/image16.jpeg"/><Relationship Id="rId42" Type="http://schemas.openxmlformats.org/officeDocument/2006/relationships/image" Target="media/image20.jpeg"/><Relationship Id="rId47" Type="http://schemas.openxmlformats.org/officeDocument/2006/relationships/image" Target="media/image20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10.jpg"/><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media/image150.jpeg"/><Relationship Id="rId40" Type="http://schemas.openxmlformats.org/officeDocument/2006/relationships/image" Target="media/image18.jpeg"/><Relationship Id="rId45" Type="http://schemas.openxmlformats.org/officeDocument/2006/relationships/image" Target="media/image180.jpeg"/><Relationship Id="rId53" Type="http://schemas.openxmlformats.org/officeDocument/2006/relationships/image" Target="media/image26.jpeg"/><Relationship Id="rId58" Type="http://schemas.openxmlformats.org/officeDocument/2006/relationships/image" Target="media/image270.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50.jpeg"/><Relationship Id="rId14" Type="http://schemas.openxmlformats.org/officeDocument/2006/relationships/image" Target="media/image4.jpeg"/><Relationship Id="rId22" Type="http://schemas.openxmlformats.org/officeDocument/2006/relationships/image" Target="media/image80.jpeg"/><Relationship Id="rId27" Type="http://schemas.openxmlformats.org/officeDocument/2006/relationships/image" Target="media/image13.jpeg"/><Relationship Id="rId30" Type="http://schemas.openxmlformats.org/officeDocument/2006/relationships/image" Target="media/image120.jpeg"/><Relationship Id="rId35" Type="http://schemas.openxmlformats.org/officeDocument/2006/relationships/image" Target="media/image17.jpeg"/><Relationship Id="rId43" Type="http://schemas.openxmlformats.org/officeDocument/2006/relationships/image" Target="media/image21.jpeg"/><Relationship Id="rId48" Type="http://schemas.openxmlformats.org/officeDocument/2006/relationships/image" Target="media/image210.jpeg"/><Relationship Id="rId56" Type="http://schemas.openxmlformats.org/officeDocument/2006/relationships/image" Target="media/image29.jpeg"/><Relationship Id="rId8" Type="http://schemas.openxmlformats.org/officeDocument/2006/relationships/webSettings" Target="web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jpg"/><Relationship Id="rId33" Type="http://schemas.openxmlformats.org/officeDocument/2006/relationships/image" Target="media/image15.jpeg"/><Relationship Id="rId38" Type="http://schemas.openxmlformats.org/officeDocument/2006/relationships/image" Target="media/image160.jpeg"/><Relationship Id="rId46" Type="http://schemas.openxmlformats.org/officeDocument/2006/relationships/image" Target="media/image190.jpeg"/><Relationship Id="rId59" Type="http://schemas.openxmlformats.org/officeDocument/2006/relationships/image" Target="media/image280.jpeg"/><Relationship Id="rId20" Type="http://schemas.openxmlformats.org/officeDocument/2006/relationships/image" Target="media/image60.jpeg"/><Relationship Id="rId41" Type="http://schemas.openxmlformats.org/officeDocument/2006/relationships/image" Target="media/image19.jpeg"/><Relationship Id="rId54" Type="http://schemas.openxmlformats.org/officeDocument/2006/relationships/image" Target="media/image27.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9.jpg"/><Relationship Id="rId28" Type="http://schemas.openxmlformats.org/officeDocument/2006/relationships/image" Target="media/image100.JPEG"/><Relationship Id="rId36" Type="http://schemas.openxmlformats.org/officeDocument/2006/relationships/image" Target="media/image140.jpeg"/><Relationship Id="rId49" Type="http://schemas.openxmlformats.org/officeDocument/2006/relationships/image" Target="media/image220.jpeg"/><Relationship Id="rId57" Type="http://schemas.openxmlformats.org/officeDocument/2006/relationships/image" Target="media/image260.jpeg"/><Relationship Id="rId10" Type="http://schemas.openxmlformats.org/officeDocument/2006/relationships/endnotes" Target="endnotes.xml"/><Relationship Id="rId31" Type="http://schemas.openxmlformats.org/officeDocument/2006/relationships/image" Target="media/image130.jpeg"/><Relationship Id="rId44" Type="http://schemas.openxmlformats.org/officeDocument/2006/relationships/image" Target="media/image22.jpeg"/><Relationship Id="rId52" Type="http://schemas.openxmlformats.org/officeDocument/2006/relationships/image" Target="media/image25.jpg"/><Relationship Id="rId60" Type="http://schemas.openxmlformats.org/officeDocument/2006/relationships/image" Target="media/image290.jpeg"/><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bartlett\AppData\Roaming\Microsoft\Templates\Realtor%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DFC2D661D5741CB9E86CF70999D567C"/>
        <w:category>
          <w:name w:val="General"/>
          <w:gallery w:val="placeholder"/>
        </w:category>
        <w:types>
          <w:type w:val="bbPlcHdr"/>
        </w:types>
        <w:behaviors>
          <w:behavior w:val="content"/>
        </w:behaviors>
        <w:guid w:val="{F21DACC0-C4CC-4D5F-8D83-655F1631D385}"/>
      </w:docPartPr>
      <w:docPartBody>
        <w:p w:rsidR="007C2915" w:rsidRDefault="00AF0C16">
          <w:pPr>
            <w:pStyle w:val="3DFC2D661D5741CB9E86CF70999D567C"/>
          </w:pPr>
          <w:r w:rsidRPr="00B7283D">
            <w:t>MODERN LIVING</w:t>
          </w:r>
        </w:p>
      </w:docPartBody>
    </w:docPart>
    <w:docPart>
      <w:docPartPr>
        <w:name w:val="C0A6187475B143EEB0594AA107B182A8"/>
        <w:category>
          <w:name w:val="General"/>
          <w:gallery w:val="placeholder"/>
        </w:category>
        <w:types>
          <w:type w:val="bbPlcHdr"/>
        </w:types>
        <w:behaviors>
          <w:behavior w:val="content"/>
        </w:behaviors>
        <w:guid w:val="{CB79B8B9-54BA-4C52-9FA6-E3B551C5D9C3}"/>
      </w:docPartPr>
      <w:docPartBody>
        <w:p w:rsidR="007C2915" w:rsidRDefault="00AF0C16">
          <w:pPr>
            <w:pStyle w:val="C0A6187475B143EEB0594AA107B182A8"/>
          </w:pPr>
          <w:r w:rsidRPr="00B7283D">
            <w:t>OCTOBER</w:t>
          </w:r>
          <w:r>
            <w:t xml:space="preserve"> </w:t>
          </w:r>
          <w:r w:rsidRPr="00B7283D">
            <w:t>/ 20XX / ISSUE #10</w:t>
          </w:r>
        </w:p>
      </w:docPartBody>
    </w:docPart>
    <w:docPart>
      <w:docPartPr>
        <w:name w:val="F44F18DBC3B84C7D8FF6631BF2F2198D"/>
        <w:category>
          <w:name w:val="General"/>
          <w:gallery w:val="placeholder"/>
        </w:category>
        <w:types>
          <w:type w:val="bbPlcHdr"/>
        </w:types>
        <w:behaviors>
          <w:behavior w:val="content"/>
        </w:behaviors>
        <w:guid w:val="{035F538B-FB3A-401B-8F60-6A6C6A298C51}"/>
      </w:docPartPr>
      <w:docPartBody>
        <w:p w:rsidR="00AF0C16" w:rsidRPr="00DD692E" w:rsidRDefault="00AF0C16" w:rsidP="00DD692E">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AF0C16" w:rsidRPr="00DD692E" w:rsidRDefault="00AF0C16" w:rsidP="00DD692E">
          <w:r w:rsidRPr="00DD692E">
            <w:t xml:space="preserve">Newsletters are periodicals use to advertise or update your subscribers with information about your product or blog. They can be printed or emailed and are an excellent way to maintain regular contact with your subscribers and drive traffic to your site. Type your content here. </w:t>
          </w:r>
        </w:p>
        <w:p w:rsidR="007C2915" w:rsidRDefault="00AF0C16" w:rsidP="00AF0C16">
          <w:pPr>
            <w:pStyle w:val="F44F18DBC3B84C7D8FF6631BF2F2198D"/>
          </w:pPr>
          <w:r w:rsidRPr="00DD692E">
            <w:t>Newsletters are periodicals use to advertise or update your subscribers with information about your product or blog. Type the content of your newsletter here.</w:t>
          </w:r>
        </w:p>
      </w:docPartBody>
    </w:docPart>
    <w:docPart>
      <w:docPartPr>
        <w:name w:val="E37B7FD861694D299DF106B472353E2A"/>
        <w:category>
          <w:name w:val="General"/>
          <w:gallery w:val="placeholder"/>
        </w:category>
        <w:types>
          <w:type w:val="bbPlcHdr"/>
        </w:types>
        <w:behaviors>
          <w:behavior w:val="content"/>
        </w:behaviors>
        <w:guid w:val="{BBFD682B-C1F9-4236-895A-EA92AAC3495F}"/>
      </w:docPartPr>
      <w:docPartBody>
        <w:p w:rsidR="007C2915" w:rsidRDefault="00AF0C16" w:rsidP="00AF0C16">
          <w:pPr>
            <w:pStyle w:val="E37B7FD861694D299DF106B472353E2A"/>
          </w:pPr>
          <w:r w:rsidRPr="00DD692E">
            <w:t>Property trends</w:t>
          </w:r>
        </w:p>
      </w:docPartBody>
    </w:docPart>
    <w:docPart>
      <w:docPartPr>
        <w:name w:val="C55878A3687E4795B7DE98C5E2542C67"/>
        <w:category>
          <w:name w:val="General"/>
          <w:gallery w:val="placeholder"/>
        </w:category>
        <w:types>
          <w:type w:val="bbPlcHdr"/>
        </w:types>
        <w:behaviors>
          <w:behavior w:val="content"/>
        </w:behaviors>
        <w:guid w:val="{27A38566-5CB5-4D56-B9FC-CAA65F546EE1}"/>
      </w:docPartPr>
      <w:docPartBody>
        <w:p w:rsidR="00AF0C16" w:rsidRPr="00DD692E" w:rsidRDefault="00AF0C16"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 xml:space="preserve">Type the content of your newsletter here. </w:t>
          </w:r>
        </w:p>
        <w:p w:rsidR="00AF0C16" w:rsidRPr="00DD692E" w:rsidRDefault="00AF0C16" w:rsidP="00DD692E">
          <w:r w:rsidRPr="00DD692E">
            <w:t xml:space="preserve">Newsletters are periodicals used to advertise or update your subscribers with information about your product or blog. Type the content of your newsletter here. </w:t>
          </w:r>
        </w:p>
        <w:p w:rsidR="007C2915" w:rsidRDefault="00AF0C16" w:rsidP="00AF0C16">
          <w:pPr>
            <w:pStyle w:val="C55878A3687E4795B7DE98C5E2542C67"/>
          </w:pPr>
          <w:r w:rsidRPr="00DD692E">
            <w:t>Newsletters are periodicals used to advertise or update your subscribers with information about your product or blog. Type the content of your newsletter here.</w:t>
          </w:r>
        </w:p>
      </w:docPartBody>
    </w:docPart>
    <w:docPart>
      <w:docPartPr>
        <w:name w:val="872AD6F0929C4B8F99CDA3DB6A3D450D"/>
        <w:category>
          <w:name w:val="General"/>
          <w:gallery w:val="placeholder"/>
        </w:category>
        <w:types>
          <w:type w:val="bbPlcHdr"/>
        </w:types>
        <w:behaviors>
          <w:behavior w:val="content"/>
        </w:behaviors>
        <w:guid w:val="{3E8095D9-D549-4C6F-971A-6A26B21D4263}"/>
      </w:docPartPr>
      <w:docPartBody>
        <w:p w:rsidR="00AF0C16" w:rsidRPr="00DD692E" w:rsidRDefault="00AF0C16"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Type the content of your newsletter here.</w:t>
          </w:r>
        </w:p>
        <w:p w:rsidR="007C2915" w:rsidRDefault="00AF0C16" w:rsidP="00AF0C16">
          <w:pPr>
            <w:pStyle w:val="872AD6F0929C4B8F99CDA3DB6A3D450D"/>
          </w:pPr>
          <w:r w:rsidRPr="00DD692E">
            <w:t>Newsletters are periodicals used to advertise or update your subscribers with information about your product or blog. Type the content of your newsletter here</w:t>
          </w:r>
          <w:r>
            <w:t>.</w:t>
          </w:r>
        </w:p>
      </w:docPartBody>
    </w:docPart>
    <w:docPart>
      <w:docPartPr>
        <w:name w:val="3101B82FD2DE4CBFA6049929FB627409"/>
        <w:category>
          <w:name w:val="General"/>
          <w:gallery w:val="placeholder"/>
        </w:category>
        <w:types>
          <w:type w:val="bbPlcHdr"/>
        </w:types>
        <w:behaviors>
          <w:behavior w:val="content"/>
        </w:behaviors>
        <w:guid w:val="{190A57A8-2001-4CEA-AF66-55523B98F9EB}"/>
      </w:docPartPr>
      <w:docPartBody>
        <w:p w:rsidR="007C2915" w:rsidRDefault="00AF0C16" w:rsidP="00AF0C16">
          <w:pPr>
            <w:pStyle w:val="3101B82FD2DE4CBFA6049929FB627409"/>
          </w:pPr>
          <w:r w:rsidRPr="00DD692E">
            <w:t>Take a look inside</w:t>
          </w:r>
        </w:p>
      </w:docPartBody>
    </w:docPart>
    <w:docPart>
      <w:docPartPr>
        <w:name w:val="F15B0710E3FA4B248E17B9CACCF24BF6"/>
        <w:category>
          <w:name w:val="General"/>
          <w:gallery w:val="placeholder"/>
        </w:category>
        <w:types>
          <w:type w:val="bbPlcHdr"/>
        </w:types>
        <w:behaviors>
          <w:behavior w:val="content"/>
        </w:behaviors>
        <w:guid w:val="{76A46EA7-49FC-4B4D-AB8B-98FD842CE37A}"/>
      </w:docPartPr>
      <w:docPartBody>
        <w:p w:rsidR="00AF0C16" w:rsidRPr="00DD692E" w:rsidRDefault="00AF0C16" w:rsidP="00DD692E">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AF0C16" w:rsidRPr="00DD692E" w:rsidRDefault="00AF0C16" w:rsidP="00DD692E">
          <w:r w:rsidRPr="00DD692E">
            <w:t xml:space="preserve">Newsletters are periodicals use to advertise or update your subscribers with information about your product or blog. They can be printed or emailed and are an excellent way to maintain regular contact with your subscribers and drive traffic to your site. Type your content here. </w:t>
          </w:r>
        </w:p>
        <w:p w:rsidR="007C2915" w:rsidRDefault="00AF0C16" w:rsidP="00AF0C16">
          <w:pPr>
            <w:pStyle w:val="F15B0710E3FA4B248E17B9CACCF24BF6"/>
          </w:pPr>
          <w:r w:rsidRPr="00DD692E">
            <w:t>Newsletters are periodicals use to advertise or update your subscribers with information about your product or blog. Type the content of your newsletter here.</w:t>
          </w:r>
        </w:p>
      </w:docPartBody>
    </w:docPart>
    <w:docPart>
      <w:docPartPr>
        <w:name w:val="AE77EB7D1E764AF3AE0CF68CE2823D45"/>
        <w:category>
          <w:name w:val="General"/>
          <w:gallery w:val="placeholder"/>
        </w:category>
        <w:types>
          <w:type w:val="bbPlcHdr"/>
        </w:types>
        <w:behaviors>
          <w:behavior w:val="content"/>
        </w:behaviors>
        <w:guid w:val="{C3C41E63-7AC3-4637-B4E4-9E2F5FEAD89F}"/>
      </w:docPartPr>
      <w:docPartBody>
        <w:p w:rsidR="007C2915" w:rsidRDefault="00AF0C16" w:rsidP="00AF0C16">
          <w:pPr>
            <w:pStyle w:val="AE77EB7D1E764AF3AE0CF68CE2823D45"/>
          </w:pPr>
          <w:r w:rsidRPr="00DD692E">
            <w:t>Property trends</w:t>
          </w:r>
        </w:p>
      </w:docPartBody>
    </w:docPart>
    <w:docPart>
      <w:docPartPr>
        <w:name w:val="ED12147D62254F14B72F413FD16E0F07"/>
        <w:category>
          <w:name w:val="General"/>
          <w:gallery w:val="placeholder"/>
        </w:category>
        <w:types>
          <w:type w:val="bbPlcHdr"/>
        </w:types>
        <w:behaviors>
          <w:behavior w:val="content"/>
        </w:behaviors>
        <w:guid w:val="{3D952D15-C274-4749-A496-2C1DEE4B4B48}"/>
      </w:docPartPr>
      <w:docPartBody>
        <w:p w:rsidR="00AF0C16" w:rsidRPr="00DD692E" w:rsidRDefault="00AF0C16"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 xml:space="preserve">Type the content of your newsletter here. </w:t>
          </w:r>
        </w:p>
        <w:p w:rsidR="00AF0C16" w:rsidRPr="00DD692E" w:rsidRDefault="00AF0C16" w:rsidP="00DD692E">
          <w:r w:rsidRPr="00DD692E">
            <w:t xml:space="preserve">Newsletters are periodicals used to advertise or update your subscribers with information about your product or blog. Type the content of your newsletter here. </w:t>
          </w:r>
        </w:p>
        <w:p w:rsidR="007C2915" w:rsidRDefault="00AF0C16" w:rsidP="00AF0C16">
          <w:pPr>
            <w:pStyle w:val="ED12147D62254F14B72F413FD16E0F07"/>
          </w:pPr>
          <w:r w:rsidRPr="00DD692E">
            <w:t>Newsletters are periodicals used to advertise or update your subscribers with information about your product or blog. Type the content of your newsletter here.</w:t>
          </w:r>
        </w:p>
      </w:docPartBody>
    </w:docPart>
    <w:docPart>
      <w:docPartPr>
        <w:name w:val="41EE7914FDE440A697B15F76805E2917"/>
        <w:category>
          <w:name w:val="General"/>
          <w:gallery w:val="placeholder"/>
        </w:category>
        <w:types>
          <w:type w:val="bbPlcHdr"/>
        </w:types>
        <w:behaviors>
          <w:behavior w:val="content"/>
        </w:behaviors>
        <w:guid w:val="{EE279226-5F4D-4577-B985-F6FB41E2857C}"/>
      </w:docPartPr>
      <w:docPartBody>
        <w:p w:rsidR="007C2915" w:rsidRPr="00DD692E" w:rsidRDefault="007C2915"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 xml:space="preserve">Type the content of your newsletter here. </w:t>
          </w:r>
        </w:p>
        <w:p w:rsidR="007C2915" w:rsidRPr="00DD692E" w:rsidRDefault="007C2915" w:rsidP="00DD692E">
          <w:r w:rsidRPr="00DD692E">
            <w:t xml:space="preserve">Newsletters are periodicals used to advertise or update your subscribers with information about your product or blog. Type the content of your newsletter here. </w:t>
          </w:r>
        </w:p>
        <w:p w:rsidR="00DC47B1" w:rsidRDefault="007C2915" w:rsidP="007C2915">
          <w:pPr>
            <w:pStyle w:val="41EE7914FDE440A697B15F76805E2917"/>
          </w:pPr>
          <w:r w:rsidRPr="00DD692E">
            <w:t>Newsletters are periodicals used to advertise or update your subscribers with information about your product or blog. Type the content of your newsletter here.</w:t>
          </w:r>
        </w:p>
      </w:docPartBody>
    </w:docPart>
    <w:docPart>
      <w:docPartPr>
        <w:name w:val="42392591E8814B6D85DF5BCC2E7A1B6E"/>
        <w:category>
          <w:name w:val="General"/>
          <w:gallery w:val="placeholder"/>
        </w:category>
        <w:types>
          <w:type w:val="bbPlcHdr"/>
        </w:types>
        <w:behaviors>
          <w:behavior w:val="content"/>
        </w:behaviors>
        <w:guid w:val="{8208D55A-0AB9-4CE2-9B4F-65D1C613496D}"/>
      </w:docPartPr>
      <w:docPartBody>
        <w:p w:rsidR="007C2915" w:rsidRPr="00DD692E" w:rsidRDefault="007C2915"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Type the content of your newsletter here.</w:t>
          </w:r>
        </w:p>
        <w:p w:rsidR="00DC47B1" w:rsidRDefault="007C2915" w:rsidP="007C2915">
          <w:pPr>
            <w:pStyle w:val="42392591E8814B6D85DF5BCC2E7A1B6E"/>
          </w:pPr>
          <w:r w:rsidRPr="00DD692E">
            <w:t>Newsletters are periodicals used to advertise or update your subscribers with information about your product or blog. Type the content of your newsletter here</w:t>
          </w:r>
          <w:r>
            <w:t>.</w:t>
          </w:r>
        </w:p>
      </w:docPartBody>
    </w:docPart>
    <w:docPart>
      <w:docPartPr>
        <w:name w:val="5CA34A004BCE45FEBAD41CAFC323FA01"/>
        <w:category>
          <w:name w:val="General"/>
          <w:gallery w:val="placeholder"/>
        </w:category>
        <w:types>
          <w:type w:val="bbPlcHdr"/>
        </w:types>
        <w:behaviors>
          <w:behavior w:val="content"/>
        </w:behaviors>
        <w:guid w:val="{E549B017-22DE-44AE-A869-8B9B1C44323F}"/>
      </w:docPartPr>
      <w:docPartBody>
        <w:p w:rsidR="00DC47B1" w:rsidRDefault="007C2915" w:rsidP="007C2915">
          <w:pPr>
            <w:pStyle w:val="5CA34A004BCE45FEBAD41CAFC323FA01"/>
          </w:pPr>
          <w:r w:rsidRPr="00B7283D">
            <w:t>TAKE A LOOK INSIDE</w:t>
          </w:r>
        </w:p>
      </w:docPartBody>
    </w:docPart>
    <w:docPart>
      <w:docPartPr>
        <w:name w:val="B3863B4F07CB46B2977114504A668D83"/>
        <w:category>
          <w:name w:val="General"/>
          <w:gallery w:val="placeholder"/>
        </w:category>
        <w:types>
          <w:type w:val="bbPlcHdr"/>
        </w:types>
        <w:behaviors>
          <w:behavior w:val="content"/>
        </w:behaviors>
        <w:guid w:val="{4AE30724-6982-42DD-8396-F980D5C25E87}"/>
      </w:docPartPr>
      <w:docPartBody>
        <w:p w:rsidR="00DC47B1" w:rsidRDefault="007C2915" w:rsidP="007C2915">
          <w:pPr>
            <w:pStyle w:val="B3863B4F07CB46B2977114504A668D83"/>
          </w:pPr>
          <w:r w:rsidRPr="00B7283D">
            <w:t>PROPERTY TRENDS</w:t>
          </w:r>
        </w:p>
      </w:docPartBody>
    </w:docPart>
    <w:docPart>
      <w:docPartPr>
        <w:name w:val="889A09FCDD2546608AC42BD67934D380"/>
        <w:category>
          <w:name w:val="General"/>
          <w:gallery w:val="placeholder"/>
        </w:category>
        <w:types>
          <w:type w:val="bbPlcHdr"/>
        </w:types>
        <w:behaviors>
          <w:behavior w:val="content"/>
        </w:behaviors>
        <w:guid w:val="{CBF12C03-18CA-4AB3-A417-E0ECF49EF2D6}"/>
      </w:docPartPr>
      <w:docPartBody>
        <w:p w:rsidR="00DC47B1" w:rsidRDefault="007C2915" w:rsidP="007C2915">
          <w:pPr>
            <w:pStyle w:val="889A09FCDD2546608AC42BD67934D380"/>
          </w:pPr>
          <w:r w:rsidRPr="00B7283D">
            <w:t>ARE YOU READY TO LIST?</w:t>
          </w:r>
        </w:p>
      </w:docPartBody>
    </w:docPart>
    <w:docPart>
      <w:docPartPr>
        <w:name w:val="918F8AAA6FDD4978BB7560C97389FE49"/>
        <w:category>
          <w:name w:val="General"/>
          <w:gallery w:val="placeholder"/>
        </w:category>
        <w:types>
          <w:type w:val="bbPlcHdr"/>
        </w:types>
        <w:behaviors>
          <w:behavior w:val="content"/>
        </w:behaviors>
        <w:guid w:val="{22272A7E-6D96-43B0-AF1D-58D1CF1FB445}"/>
      </w:docPartPr>
      <w:docPartBody>
        <w:p w:rsidR="007C2915" w:rsidRPr="00DD692E" w:rsidRDefault="007C2915" w:rsidP="00DD692E">
          <w:r w:rsidRPr="00DD692E">
            <w:t xml:space="preserve">Newsletters are periodicals used to advertise or update your subscribers with information about your product or blog. They can be printed or emailed and are an excellent way to maintain regular contact with your subscribers and drive traffic to your site. Type the content of your newsletter here. </w:t>
          </w:r>
        </w:p>
        <w:p w:rsidR="007C2915" w:rsidRPr="00DD692E" w:rsidRDefault="007C2915" w:rsidP="00DD692E">
          <w:r w:rsidRPr="00DD692E">
            <w:t xml:space="preserve">Newsletters are periodicals use to advertise or update your subscribers with information about your product or blog. They can be printed or emailed and are an excellent way to maintain regular contact with your subscribers and drive traffic to your site. Type your content here. </w:t>
          </w:r>
        </w:p>
        <w:p w:rsidR="00DC47B1" w:rsidRDefault="007C2915" w:rsidP="007C2915">
          <w:pPr>
            <w:pStyle w:val="918F8AAA6FDD4978BB7560C97389FE49"/>
          </w:pPr>
          <w:r w:rsidRPr="00DD692E">
            <w:t>Newsletters are periodicals use to advertise or update your subscribers with information about your product or blog. Type the content of your newsletter here.</w:t>
          </w:r>
        </w:p>
      </w:docPartBody>
    </w:docPart>
    <w:docPart>
      <w:docPartPr>
        <w:name w:val="23C10F56BEB8458CB80954E1247E6474"/>
        <w:category>
          <w:name w:val="General"/>
          <w:gallery w:val="placeholder"/>
        </w:category>
        <w:types>
          <w:type w:val="bbPlcHdr"/>
        </w:types>
        <w:behaviors>
          <w:behavior w:val="content"/>
        </w:behaviors>
        <w:guid w:val="{5B41859B-F0B4-4CE9-8D01-DFD0FB439B6E}"/>
      </w:docPartPr>
      <w:docPartBody>
        <w:p w:rsidR="00DC47B1" w:rsidRDefault="007C2915" w:rsidP="007C2915">
          <w:pPr>
            <w:pStyle w:val="23C10F56BEB8458CB80954E1247E6474"/>
          </w:pPr>
          <w:r w:rsidRPr="00DD692E">
            <w:rPr>
              <w:rStyle w:val="PlaceholderText"/>
            </w:rPr>
            <w:t xml:space="preserve">Are you </w:t>
          </w:r>
          <w:r>
            <w:rPr>
              <w:rStyle w:val="PlaceholderText"/>
            </w:rPr>
            <w:br/>
          </w:r>
          <w:r w:rsidRPr="00DD692E">
            <w:rPr>
              <w:rStyle w:val="PlaceholderText"/>
            </w:rPr>
            <w:t>ready to list?</w:t>
          </w:r>
        </w:p>
      </w:docPartBody>
    </w:docPart>
    <w:docPart>
      <w:docPartPr>
        <w:name w:val="9C02E7FBEF38420B8AC231102CE1509E"/>
        <w:category>
          <w:name w:val="General"/>
          <w:gallery w:val="placeholder"/>
        </w:category>
        <w:types>
          <w:type w:val="bbPlcHdr"/>
        </w:types>
        <w:behaviors>
          <w:behavior w:val="content"/>
        </w:behaviors>
        <w:guid w:val="{41E9AD80-F25F-4C00-948E-D1D2CC6EDA04}"/>
      </w:docPartPr>
      <w:docPartBody>
        <w:p w:rsidR="007C2915" w:rsidRPr="00DD692E" w:rsidRDefault="007C2915"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Type the content of your newsletter here.</w:t>
          </w:r>
        </w:p>
        <w:p w:rsidR="00DC47B1" w:rsidRDefault="007C2915" w:rsidP="007C2915">
          <w:pPr>
            <w:pStyle w:val="9C02E7FBEF38420B8AC231102CE1509E"/>
          </w:pPr>
          <w:r w:rsidRPr="00DD692E">
            <w:t>Newsletters are periodicals used to advertise or update your subscribers with information about your product or blog. Type the content of your newsletter here</w:t>
          </w:r>
          <w:r>
            <w:t>.</w:t>
          </w:r>
        </w:p>
      </w:docPartBody>
    </w:docPart>
    <w:docPart>
      <w:docPartPr>
        <w:name w:val="84A8129E8B77404781B0AB692D373844"/>
        <w:category>
          <w:name w:val="General"/>
          <w:gallery w:val="placeholder"/>
        </w:category>
        <w:types>
          <w:type w:val="bbPlcHdr"/>
        </w:types>
        <w:behaviors>
          <w:behavior w:val="content"/>
        </w:behaviors>
        <w:guid w:val="{7EA6CFD1-E45C-4FE0-9CAE-24B862A95998}"/>
      </w:docPartPr>
      <w:docPartBody>
        <w:p w:rsidR="007C2915" w:rsidRPr="00DD692E" w:rsidRDefault="007C2915" w:rsidP="00DD692E">
          <w:r w:rsidRPr="00DD692E">
            <w:t>Newsletters are periodicals used to advertise or update your subscribers with information about your product or blog. They can be printed or emailed and are an excellent way to maintain regular contact with your subscribers and drive traffic to your site.</w:t>
          </w:r>
          <w:r>
            <w:t xml:space="preserve"> </w:t>
          </w:r>
          <w:r w:rsidRPr="00DD692E">
            <w:t xml:space="preserve">Type the content of your newsletter here. </w:t>
          </w:r>
        </w:p>
        <w:p w:rsidR="007C2915" w:rsidRPr="00DD692E" w:rsidRDefault="007C2915" w:rsidP="00DD692E">
          <w:r w:rsidRPr="00DD692E">
            <w:t xml:space="preserve">Newsletters are periodicals used to advertise or update your subscribers with information about your product or blog. Type the content of your newsletter here. </w:t>
          </w:r>
        </w:p>
        <w:p w:rsidR="00DC47B1" w:rsidRDefault="007C2915" w:rsidP="007C2915">
          <w:pPr>
            <w:pStyle w:val="84A8129E8B77404781B0AB692D373844"/>
          </w:pPr>
          <w:r w:rsidRPr="00DD692E">
            <w:t>Newsletters are periodicals used to advertise or update your subscribers with information about your product or blog. Type the content of your newsletter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venir Next LT Pro">
    <w:altName w:val="Calibri"/>
    <w:charset w:val="00"/>
    <w:family w:val="swiss"/>
    <w:pitch w:val="variable"/>
    <w:sig w:usb0="800000EF" w:usb1="5000204A" w:usb2="00000000" w:usb3="00000000" w:csb0="00000093" w:csb1="00000000"/>
  </w:font>
  <w:font w:name="Franklin Gothic Demi">
    <w:panose1 w:val="020B0703020102020204"/>
    <w:charset w:val="00"/>
    <w:family w:val="swiss"/>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AvenirNext LT Pro Light">
    <w:altName w:val="Calibri"/>
    <w:charset w:val="00"/>
    <w:family w:val="swiss"/>
    <w:pitch w:val="variable"/>
    <w:sig w:usb0="00000007" w:usb1="00000000" w:usb2="00000000" w:usb3="00000000" w:csb0="00000093" w:csb1="00000000"/>
  </w:font>
  <w:font w:name="Helvetica">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C16"/>
    <w:rsid w:val="007C2915"/>
    <w:rsid w:val="009652A6"/>
    <w:rsid w:val="00A17036"/>
    <w:rsid w:val="00AF0C16"/>
    <w:rsid w:val="00DC47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DFC2D661D5741CB9E86CF70999D567C">
    <w:name w:val="3DFC2D661D5741CB9E86CF70999D567C"/>
  </w:style>
  <w:style w:type="paragraph" w:customStyle="1" w:styleId="B72B98A9B7C94B449482E334B5151CAC">
    <w:name w:val="B72B98A9B7C94B449482E334B5151CAC"/>
  </w:style>
  <w:style w:type="paragraph" w:customStyle="1" w:styleId="C0A6187475B143EEB0594AA107B182A8">
    <w:name w:val="C0A6187475B143EEB0594AA107B182A8"/>
  </w:style>
  <w:style w:type="paragraph" w:customStyle="1" w:styleId="E7338BE0CEDE4ED69A6C9893809BFA2F">
    <w:name w:val="E7338BE0CEDE4ED69A6C9893809BFA2F"/>
  </w:style>
  <w:style w:type="paragraph" w:customStyle="1" w:styleId="139E8FB11FD04C3FB4D17DF5AACCA53A">
    <w:name w:val="139E8FB11FD04C3FB4D17DF5AACCA53A"/>
  </w:style>
  <w:style w:type="paragraph" w:customStyle="1" w:styleId="4376406A616E4311AD9CC2BC0829BD0A">
    <w:name w:val="4376406A616E4311AD9CC2BC0829BD0A"/>
  </w:style>
  <w:style w:type="paragraph" w:customStyle="1" w:styleId="2A3966D171CD48A58B928FFB55D7B600">
    <w:name w:val="2A3966D171CD48A58B928FFB55D7B600"/>
  </w:style>
  <w:style w:type="paragraph" w:customStyle="1" w:styleId="6795B92114B448288973031ABC76E50B">
    <w:name w:val="6795B92114B448288973031ABC76E50B"/>
  </w:style>
  <w:style w:type="paragraph" w:customStyle="1" w:styleId="4CB308596A7E44C5A768A8EFBED44A05">
    <w:name w:val="4CB308596A7E44C5A768A8EFBED44A05"/>
  </w:style>
  <w:style w:type="paragraph" w:customStyle="1" w:styleId="C6613CC5A0644910909D4A97BB8F63EA">
    <w:name w:val="C6613CC5A0644910909D4A97BB8F63EA"/>
  </w:style>
  <w:style w:type="paragraph" w:customStyle="1" w:styleId="EAB2A7443367410A8E9542F65271BE81">
    <w:name w:val="EAB2A7443367410A8E9542F65271BE81"/>
  </w:style>
  <w:style w:type="paragraph" w:customStyle="1" w:styleId="85FEA01116134090BAB3AED3F81CAEFE">
    <w:name w:val="85FEA01116134090BAB3AED3F81CAEFE"/>
  </w:style>
  <w:style w:type="paragraph" w:customStyle="1" w:styleId="892415B8F8F248F9B077FF3EB48FB024">
    <w:name w:val="892415B8F8F248F9B077FF3EB48FB024"/>
  </w:style>
  <w:style w:type="paragraph" w:customStyle="1" w:styleId="99EA448FE6CD4C32911338DF022A0A77">
    <w:name w:val="99EA448FE6CD4C32911338DF022A0A77"/>
  </w:style>
  <w:style w:type="paragraph" w:customStyle="1" w:styleId="93A459433AAE45CBBF4F5E840F85F287">
    <w:name w:val="93A459433AAE45CBBF4F5E840F85F287"/>
  </w:style>
  <w:style w:type="paragraph" w:customStyle="1" w:styleId="7C94F8E629CC4F00B7514B84C1A196E9">
    <w:name w:val="7C94F8E629CC4F00B7514B84C1A196E9"/>
  </w:style>
  <w:style w:type="paragraph" w:customStyle="1" w:styleId="624A6523A5AE42B0B88D64024B47FFE4">
    <w:name w:val="624A6523A5AE42B0B88D64024B47FFE4"/>
  </w:style>
  <w:style w:type="paragraph" w:customStyle="1" w:styleId="8EFF162F4C494B6BBC45C8B7BAFA15D2">
    <w:name w:val="8EFF162F4C494B6BBC45C8B7BAFA15D2"/>
  </w:style>
  <w:style w:type="paragraph" w:customStyle="1" w:styleId="178AF60DEFB044BA96298798A39D602E">
    <w:name w:val="178AF60DEFB044BA96298798A39D602E"/>
  </w:style>
  <w:style w:type="character" w:styleId="PlaceholderText">
    <w:name w:val="Placeholder Text"/>
    <w:basedOn w:val="DefaultParagraphFont"/>
    <w:uiPriority w:val="99"/>
    <w:semiHidden/>
    <w:rsid w:val="007C2915"/>
    <w:rPr>
      <w:color w:val="808080"/>
    </w:rPr>
  </w:style>
  <w:style w:type="paragraph" w:customStyle="1" w:styleId="D5805E5533794904A77EB3AE8F8227E1">
    <w:name w:val="D5805E5533794904A77EB3AE8F8227E1"/>
  </w:style>
  <w:style w:type="paragraph" w:customStyle="1" w:styleId="CCD494832D4B4739824D285504816827">
    <w:name w:val="CCD494832D4B4739824D285504816827"/>
  </w:style>
  <w:style w:type="paragraph" w:customStyle="1" w:styleId="5F1FCA37F78B467D9080469BFB3D75C3">
    <w:name w:val="5F1FCA37F78B467D9080469BFB3D75C3"/>
  </w:style>
  <w:style w:type="paragraph" w:customStyle="1" w:styleId="D6A06D439F564D0495E8823D5521885E">
    <w:name w:val="D6A06D439F564D0495E8823D5521885E"/>
    <w:rsid w:val="00AF0C16"/>
  </w:style>
  <w:style w:type="paragraph" w:customStyle="1" w:styleId="122BCD81435C4979A2BF297FFF390690">
    <w:name w:val="122BCD81435C4979A2BF297FFF390690"/>
    <w:rsid w:val="00AF0C16"/>
  </w:style>
  <w:style w:type="paragraph" w:customStyle="1" w:styleId="DB391A61822F401B9421071B8CAC4F9A">
    <w:name w:val="DB391A61822F401B9421071B8CAC4F9A"/>
    <w:rsid w:val="00AF0C16"/>
  </w:style>
  <w:style w:type="paragraph" w:customStyle="1" w:styleId="5D02FCACABFA4E9EA7DC68E6E3B84D8F">
    <w:name w:val="5D02FCACABFA4E9EA7DC68E6E3B84D8F"/>
    <w:rsid w:val="00AF0C16"/>
  </w:style>
  <w:style w:type="paragraph" w:customStyle="1" w:styleId="A71FF8D5C8B74ED0B0CE803527CEE200">
    <w:name w:val="A71FF8D5C8B74ED0B0CE803527CEE200"/>
    <w:rsid w:val="00AF0C16"/>
  </w:style>
  <w:style w:type="paragraph" w:customStyle="1" w:styleId="CFE76BF9E51D4C1A996EF2269BBAF90B">
    <w:name w:val="CFE76BF9E51D4C1A996EF2269BBAF90B"/>
    <w:rsid w:val="00AF0C16"/>
  </w:style>
  <w:style w:type="paragraph" w:customStyle="1" w:styleId="AF14EFD995AA4AA4ACCF069501300FB8">
    <w:name w:val="AF14EFD995AA4AA4ACCF069501300FB8"/>
    <w:rsid w:val="00AF0C16"/>
  </w:style>
  <w:style w:type="paragraph" w:customStyle="1" w:styleId="6B8A23B5AB884631B8B05C0AB0176CCB">
    <w:name w:val="6B8A23B5AB884631B8B05C0AB0176CCB"/>
    <w:rsid w:val="00AF0C16"/>
  </w:style>
  <w:style w:type="paragraph" w:customStyle="1" w:styleId="44DB38786E004925BCE413698D43BA78">
    <w:name w:val="44DB38786E004925BCE413698D43BA78"/>
    <w:rsid w:val="00AF0C16"/>
  </w:style>
  <w:style w:type="paragraph" w:customStyle="1" w:styleId="4697ABD68FE2490C8039379777E8B8FA">
    <w:name w:val="4697ABD68FE2490C8039379777E8B8FA"/>
    <w:rsid w:val="00AF0C16"/>
  </w:style>
  <w:style w:type="paragraph" w:customStyle="1" w:styleId="BFD2DD23B9CD43E4BD6814137B662034">
    <w:name w:val="BFD2DD23B9CD43E4BD6814137B662034"/>
    <w:rsid w:val="00AF0C16"/>
  </w:style>
  <w:style w:type="paragraph" w:customStyle="1" w:styleId="F44F18DBC3B84C7D8FF6631BF2F2198D">
    <w:name w:val="F44F18DBC3B84C7D8FF6631BF2F2198D"/>
    <w:rsid w:val="00AF0C16"/>
  </w:style>
  <w:style w:type="paragraph" w:customStyle="1" w:styleId="E37B7FD861694D299DF106B472353E2A">
    <w:name w:val="E37B7FD861694D299DF106B472353E2A"/>
    <w:rsid w:val="00AF0C16"/>
  </w:style>
  <w:style w:type="paragraph" w:customStyle="1" w:styleId="7AB6E5C2B3454EC1AB66412556DE814B">
    <w:name w:val="7AB6E5C2B3454EC1AB66412556DE814B"/>
    <w:rsid w:val="00AF0C16"/>
  </w:style>
  <w:style w:type="paragraph" w:customStyle="1" w:styleId="C55878A3687E4795B7DE98C5E2542C67">
    <w:name w:val="C55878A3687E4795B7DE98C5E2542C67"/>
    <w:rsid w:val="00AF0C16"/>
  </w:style>
  <w:style w:type="paragraph" w:customStyle="1" w:styleId="79E99ED3CA884F7CB89C0E54562B8913">
    <w:name w:val="79E99ED3CA884F7CB89C0E54562B8913"/>
    <w:rsid w:val="00AF0C16"/>
  </w:style>
  <w:style w:type="paragraph" w:customStyle="1" w:styleId="97C50832273A4498B86706E185681E1A">
    <w:name w:val="97C50832273A4498B86706E185681E1A"/>
    <w:rsid w:val="00AF0C16"/>
  </w:style>
  <w:style w:type="paragraph" w:customStyle="1" w:styleId="872AD6F0929C4B8F99CDA3DB6A3D450D">
    <w:name w:val="872AD6F0929C4B8F99CDA3DB6A3D450D"/>
    <w:rsid w:val="00AF0C16"/>
  </w:style>
  <w:style w:type="paragraph" w:customStyle="1" w:styleId="3101B82FD2DE4CBFA6049929FB627409">
    <w:name w:val="3101B82FD2DE4CBFA6049929FB627409"/>
    <w:rsid w:val="00AF0C16"/>
  </w:style>
  <w:style w:type="paragraph" w:customStyle="1" w:styleId="EBD2EB484068428CAAC3B2D15BA10E1B">
    <w:name w:val="EBD2EB484068428CAAC3B2D15BA10E1B"/>
    <w:rsid w:val="00AF0C16"/>
  </w:style>
  <w:style w:type="paragraph" w:customStyle="1" w:styleId="F15B0710E3FA4B248E17B9CACCF24BF6">
    <w:name w:val="F15B0710E3FA4B248E17B9CACCF24BF6"/>
    <w:rsid w:val="00AF0C16"/>
  </w:style>
  <w:style w:type="paragraph" w:customStyle="1" w:styleId="AE77EB7D1E764AF3AE0CF68CE2823D45">
    <w:name w:val="AE77EB7D1E764AF3AE0CF68CE2823D45"/>
    <w:rsid w:val="00AF0C16"/>
  </w:style>
  <w:style w:type="paragraph" w:customStyle="1" w:styleId="3C38B50E60814650813A5DA7EEE4A68B">
    <w:name w:val="3C38B50E60814650813A5DA7EEE4A68B"/>
    <w:rsid w:val="00AF0C16"/>
  </w:style>
  <w:style w:type="paragraph" w:customStyle="1" w:styleId="ED12147D62254F14B72F413FD16E0F07">
    <w:name w:val="ED12147D62254F14B72F413FD16E0F07"/>
    <w:rsid w:val="00AF0C16"/>
  </w:style>
  <w:style w:type="paragraph" w:customStyle="1" w:styleId="23E34236AA1243AC9A6130EBD14765E0">
    <w:name w:val="23E34236AA1243AC9A6130EBD14765E0"/>
    <w:rsid w:val="00AF0C16"/>
  </w:style>
  <w:style w:type="paragraph" w:customStyle="1" w:styleId="DA642CE55E4340F7830783D2A58D1380">
    <w:name w:val="DA642CE55E4340F7830783D2A58D1380"/>
    <w:rsid w:val="00AF0C16"/>
  </w:style>
  <w:style w:type="paragraph" w:customStyle="1" w:styleId="AE34ABD0619742ACBF8C9F0C3131CDB7">
    <w:name w:val="AE34ABD0619742ACBF8C9F0C3131CDB7"/>
    <w:rsid w:val="00AF0C16"/>
  </w:style>
  <w:style w:type="paragraph" w:customStyle="1" w:styleId="90664C7EB46A4C74BE9B94416460C8F0">
    <w:name w:val="90664C7EB46A4C74BE9B94416460C8F0"/>
    <w:rsid w:val="00AF0C16"/>
  </w:style>
  <w:style w:type="paragraph" w:customStyle="1" w:styleId="163523D7102248DCB9C7CF99C71070CB">
    <w:name w:val="163523D7102248DCB9C7CF99C71070CB"/>
    <w:rsid w:val="00AF0C16"/>
  </w:style>
  <w:style w:type="paragraph" w:customStyle="1" w:styleId="6DF48AF2B3344B4088AAAF664290C2B9">
    <w:name w:val="6DF48AF2B3344B4088AAAF664290C2B9"/>
    <w:rsid w:val="00AF0C16"/>
  </w:style>
  <w:style w:type="paragraph" w:customStyle="1" w:styleId="F87AD502A49C468C83D5B43324F8040A">
    <w:name w:val="F87AD502A49C468C83D5B43324F8040A"/>
    <w:rsid w:val="00AF0C16"/>
  </w:style>
  <w:style w:type="paragraph" w:customStyle="1" w:styleId="3CA840077FC14E09BB314C862B463447">
    <w:name w:val="3CA840077FC14E09BB314C862B463447"/>
    <w:rsid w:val="00AF0C16"/>
  </w:style>
  <w:style w:type="paragraph" w:customStyle="1" w:styleId="41EE7914FDE440A697B15F76805E2917">
    <w:name w:val="41EE7914FDE440A697B15F76805E2917"/>
    <w:rsid w:val="007C2915"/>
  </w:style>
  <w:style w:type="paragraph" w:customStyle="1" w:styleId="42392591E8814B6D85DF5BCC2E7A1B6E">
    <w:name w:val="42392591E8814B6D85DF5BCC2E7A1B6E"/>
    <w:rsid w:val="007C2915"/>
  </w:style>
  <w:style w:type="paragraph" w:customStyle="1" w:styleId="5CA34A004BCE45FEBAD41CAFC323FA01">
    <w:name w:val="5CA34A004BCE45FEBAD41CAFC323FA01"/>
    <w:rsid w:val="007C2915"/>
  </w:style>
  <w:style w:type="paragraph" w:customStyle="1" w:styleId="B3863B4F07CB46B2977114504A668D83">
    <w:name w:val="B3863B4F07CB46B2977114504A668D83"/>
    <w:rsid w:val="007C2915"/>
  </w:style>
  <w:style w:type="paragraph" w:customStyle="1" w:styleId="889A09FCDD2546608AC42BD67934D380">
    <w:name w:val="889A09FCDD2546608AC42BD67934D380"/>
    <w:rsid w:val="007C2915"/>
  </w:style>
  <w:style w:type="paragraph" w:customStyle="1" w:styleId="A617533316B24665A40A68C01F463E78">
    <w:name w:val="A617533316B24665A40A68C01F463E78"/>
    <w:rsid w:val="007C2915"/>
  </w:style>
  <w:style w:type="paragraph" w:customStyle="1" w:styleId="BA636EBD28454031A725AF947DE13619">
    <w:name w:val="BA636EBD28454031A725AF947DE13619"/>
    <w:rsid w:val="007C2915"/>
  </w:style>
  <w:style w:type="paragraph" w:customStyle="1" w:styleId="5424945E2C8945B1BF41EC91EC0A76D6">
    <w:name w:val="5424945E2C8945B1BF41EC91EC0A76D6"/>
    <w:rsid w:val="007C2915"/>
  </w:style>
  <w:style w:type="paragraph" w:customStyle="1" w:styleId="5DE884518D5C4DEE90AC4914FC8CFEE4">
    <w:name w:val="5DE884518D5C4DEE90AC4914FC8CFEE4"/>
    <w:rsid w:val="007C2915"/>
  </w:style>
  <w:style w:type="paragraph" w:customStyle="1" w:styleId="7457223157384E53B1D67FE18D011340">
    <w:name w:val="7457223157384E53B1D67FE18D011340"/>
    <w:rsid w:val="007C2915"/>
  </w:style>
  <w:style w:type="paragraph" w:customStyle="1" w:styleId="F948B424E9CE40148C79D8F1E220E482">
    <w:name w:val="F948B424E9CE40148C79D8F1E220E482"/>
    <w:rsid w:val="007C2915"/>
  </w:style>
  <w:style w:type="paragraph" w:customStyle="1" w:styleId="AC6421F976D34A8AB1DA9940E7A01CA9">
    <w:name w:val="AC6421F976D34A8AB1DA9940E7A01CA9"/>
    <w:rsid w:val="007C2915"/>
  </w:style>
  <w:style w:type="paragraph" w:customStyle="1" w:styleId="B096DC47AE574034BA7564E1FD6AA312">
    <w:name w:val="B096DC47AE574034BA7564E1FD6AA312"/>
    <w:rsid w:val="007C2915"/>
  </w:style>
  <w:style w:type="paragraph" w:customStyle="1" w:styleId="4B0F9FF153204D9CAACC6DD5A2257299">
    <w:name w:val="4B0F9FF153204D9CAACC6DD5A2257299"/>
    <w:rsid w:val="007C2915"/>
  </w:style>
  <w:style w:type="paragraph" w:customStyle="1" w:styleId="F1FE4D033CD445A59801BEC69FDF5B0F">
    <w:name w:val="F1FE4D033CD445A59801BEC69FDF5B0F"/>
    <w:rsid w:val="007C2915"/>
  </w:style>
  <w:style w:type="paragraph" w:customStyle="1" w:styleId="5D5F0CE3CC5E4B69910D9B68F1CF6EA9">
    <w:name w:val="5D5F0CE3CC5E4B69910D9B68F1CF6EA9"/>
    <w:rsid w:val="007C2915"/>
  </w:style>
  <w:style w:type="paragraph" w:customStyle="1" w:styleId="6DE93615BAAB458A9DA0FEB05BD2E317">
    <w:name w:val="6DE93615BAAB458A9DA0FEB05BD2E317"/>
    <w:rsid w:val="007C2915"/>
  </w:style>
  <w:style w:type="paragraph" w:customStyle="1" w:styleId="543763532D354C8ABEE3C0763EDE3D39">
    <w:name w:val="543763532D354C8ABEE3C0763EDE3D39"/>
    <w:rsid w:val="007C2915"/>
  </w:style>
  <w:style w:type="paragraph" w:customStyle="1" w:styleId="918F8AAA6FDD4978BB7560C97389FE49">
    <w:name w:val="918F8AAA6FDD4978BB7560C97389FE49"/>
    <w:rsid w:val="007C2915"/>
  </w:style>
  <w:style w:type="paragraph" w:customStyle="1" w:styleId="C826D98478B84ED0B03E83BE641F905B">
    <w:name w:val="C826D98478B84ED0B03E83BE641F905B"/>
    <w:rsid w:val="007C2915"/>
  </w:style>
  <w:style w:type="paragraph" w:customStyle="1" w:styleId="40D48468AF914D3C8C382F13143DC791">
    <w:name w:val="40D48468AF914D3C8C382F13143DC791"/>
    <w:rsid w:val="007C2915"/>
  </w:style>
  <w:style w:type="paragraph" w:customStyle="1" w:styleId="6601A9CF917D4B6F99D2C829EB0B76AE">
    <w:name w:val="6601A9CF917D4B6F99D2C829EB0B76AE"/>
    <w:rsid w:val="007C2915"/>
  </w:style>
  <w:style w:type="paragraph" w:customStyle="1" w:styleId="82B830A49049463F817A0EB723452E1E">
    <w:name w:val="82B830A49049463F817A0EB723452E1E"/>
    <w:rsid w:val="007C2915"/>
  </w:style>
  <w:style w:type="paragraph" w:customStyle="1" w:styleId="1463713CB5834D88912D59311E80353C">
    <w:name w:val="1463713CB5834D88912D59311E80353C"/>
    <w:rsid w:val="007C2915"/>
  </w:style>
  <w:style w:type="paragraph" w:customStyle="1" w:styleId="6B342BC69B71472B8EFC3628294BB3CD">
    <w:name w:val="6B342BC69B71472B8EFC3628294BB3CD"/>
    <w:rsid w:val="007C2915"/>
  </w:style>
  <w:style w:type="paragraph" w:customStyle="1" w:styleId="23C10F56BEB8458CB80954E1247E6474">
    <w:name w:val="23C10F56BEB8458CB80954E1247E6474"/>
    <w:rsid w:val="007C2915"/>
  </w:style>
  <w:style w:type="paragraph" w:customStyle="1" w:styleId="9C02E7FBEF38420B8AC231102CE1509E">
    <w:name w:val="9C02E7FBEF38420B8AC231102CE1509E"/>
    <w:rsid w:val="007C2915"/>
  </w:style>
  <w:style w:type="paragraph" w:customStyle="1" w:styleId="84A8129E8B77404781B0AB692D373844">
    <w:name w:val="84A8129E8B77404781B0AB692D373844"/>
    <w:rsid w:val="007C2915"/>
  </w:style>
  <w:style w:type="paragraph" w:customStyle="1" w:styleId="55B5B99B1D3A475D88528002FD451841">
    <w:name w:val="55B5B99B1D3A475D88528002FD451841"/>
    <w:rsid w:val="007C2915"/>
  </w:style>
  <w:style w:type="paragraph" w:customStyle="1" w:styleId="2EAC4878707247AF8D43D866F59C3210">
    <w:name w:val="2EAC4878707247AF8D43D866F59C3210"/>
    <w:rsid w:val="007C2915"/>
  </w:style>
  <w:style w:type="paragraph" w:customStyle="1" w:styleId="CBD6615ED1754CEAAEFA298D9C3459B9">
    <w:name w:val="CBD6615ED1754CEAAEFA298D9C3459B9"/>
    <w:rsid w:val="007C2915"/>
  </w:style>
  <w:style w:type="paragraph" w:customStyle="1" w:styleId="F6569543CF6C43E5ACF6A683D0E9C460">
    <w:name w:val="F6569543CF6C43E5ACF6A683D0E9C460"/>
    <w:rsid w:val="007C2915"/>
  </w:style>
  <w:style w:type="paragraph" w:customStyle="1" w:styleId="9BA9D474EB314B71884AC68D410726AC">
    <w:name w:val="9BA9D474EB314B71884AC68D410726AC"/>
    <w:rsid w:val="007C2915"/>
  </w:style>
  <w:style w:type="paragraph" w:customStyle="1" w:styleId="17A74C39B87745CB85A0E7E7A1129800">
    <w:name w:val="17A74C39B87745CB85A0E7E7A1129800"/>
    <w:rsid w:val="007C2915"/>
  </w:style>
  <w:style w:type="paragraph" w:customStyle="1" w:styleId="CDC27142E36C4BD7A899A1FDE445CA53">
    <w:name w:val="CDC27142E36C4BD7A899A1FDE445CA53"/>
    <w:rsid w:val="007C2915"/>
  </w:style>
  <w:style w:type="paragraph" w:customStyle="1" w:styleId="AD676CD7F5D34E7996173B446E088B6F">
    <w:name w:val="AD676CD7F5D34E7996173B446E088B6F"/>
    <w:rsid w:val="007C2915"/>
  </w:style>
  <w:style w:type="paragraph" w:customStyle="1" w:styleId="3F1BFA0E06B743D8AD71F4CC66CA0C0B">
    <w:name w:val="3F1BFA0E06B743D8AD71F4CC66CA0C0B"/>
    <w:rsid w:val="007C2915"/>
  </w:style>
  <w:style w:type="paragraph" w:customStyle="1" w:styleId="9DDEADBD2881455AAD2AAFE4F70F1FF2">
    <w:name w:val="9DDEADBD2881455AAD2AAFE4F70F1FF2"/>
    <w:rsid w:val="007C2915"/>
  </w:style>
  <w:style w:type="paragraph" w:customStyle="1" w:styleId="8CCBFD9CFD5741C2A277F4AC81857664">
    <w:name w:val="8CCBFD9CFD5741C2A277F4AC81857664"/>
    <w:rsid w:val="007C2915"/>
  </w:style>
  <w:style w:type="paragraph" w:customStyle="1" w:styleId="582AF388F0754678BA9589D6601F65B1">
    <w:name w:val="582AF388F0754678BA9589D6601F65B1"/>
    <w:rsid w:val="007C2915"/>
  </w:style>
  <w:style w:type="paragraph" w:customStyle="1" w:styleId="096CA7B1506D4059910266D953E64CB2">
    <w:name w:val="096CA7B1506D4059910266D953E64CB2"/>
    <w:rsid w:val="007C2915"/>
  </w:style>
  <w:style w:type="paragraph" w:customStyle="1" w:styleId="C125EF703A384E2681635572978E8C5E">
    <w:name w:val="C125EF703A384E2681635572978E8C5E"/>
    <w:rsid w:val="007C2915"/>
  </w:style>
  <w:style w:type="paragraph" w:customStyle="1" w:styleId="5A7990E05FA545FB8C76B58CAB7C5BA5">
    <w:name w:val="5A7990E05FA545FB8C76B58CAB7C5BA5"/>
    <w:rsid w:val="007C2915"/>
  </w:style>
  <w:style w:type="paragraph" w:customStyle="1" w:styleId="D53409C8E7C5435EAA427DBCEF4C54E3">
    <w:name w:val="D53409C8E7C5435EAA427DBCEF4C54E3"/>
    <w:rsid w:val="007C2915"/>
  </w:style>
  <w:style w:type="paragraph" w:customStyle="1" w:styleId="5179D19AB9284BAAAB467C3EDD917C1F">
    <w:name w:val="5179D19AB9284BAAAB467C3EDD917C1F"/>
    <w:rsid w:val="007C2915"/>
  </w:style>
  <w:style w:type="paragraph" w:customStyle="1" w:styleId="924357BB4D33431F95687B25BCFCEF21">
    <w:name w:val="924357BB4D33431F95687B25BCFCEF21"/>
    <w:rsid w:val="007C2915"/>
  </w:style>
  <w:style w:type="paragraph" w:customStyle="1" w:styleId="956805A0585E4B19818F229DCAB8B024">
    <w:name w:val="956805A0585E4B19818F229DCAB8B024"/>
    <w:rsid w:val="007C2915"/>
  </w:style>
  <w:style w:type="paragraph" w:customStyle="1" w:styleId="1537745207284F05811B3A74A98A9016">
    <w:name w:val="1537745207284F05811B3A74A98A9016"/>
    <w:rsid w:val="007C2915"/>
  </w:style>
  <w:style w:type="paragraph" w:customStyle="1" w:styleId="D3A7F1BE389C49A8BBDDBEC91F85C623">
    <w:name w:val="D3A7F1BE389C49A8BBDDBEC91F85C623"/>
    <w:rsid w:val="007C2915"/>
  </w:style>
  <w:style w:type="paragraph" w:customStyle="1" w:styleId="D45EC8EAED9845008E3BF58A05C87AD2">
    <w:name w:val="D45EC8EAED9845008E3BF58A05C87AD2"/>
    <w:rsid w:val="007C2915"/>
  </w:style>
  <w:style w:type="paragraph" w:customStyle="1" w:styleId="86F41B1FFA9D43B6962C53B744BAF046">
    <w:name w:val="86F41B1FFA9D43B6962C53B744BAF046"/>
    <w:rsid w:val="007C2915"/>
  </w:style>
  <w:style w:type="paragraph" w:customStyle="1" w:styleId="1FD921806CF84C1F98D306E7C1BB8864">
    <w:name w:val="1FD921806CF84C1F98D306E7C1BB8864"/>
    <w:rsid w:val="007C291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32">
      <a:majorFont>
        <a:latin typeface="Franklin Gothic Demi"/>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0D4E8BA044E0E439FC370A0BE77D50E" ma:contentTypeVersion="2" ma:contentTypeDescription="Create a new document." ma:contentTypeScope="" ma:versionID="088737d490f89e0be1d12f11ab1ccbd2">
  <xsd:schema xmlns:xsd="http://www.w3.org/2001/XMLSchema" xmlns:xs="http://www.w3.org/2001/XMLSchema" xmlns:p="http://schemas.microsoft.com/office/2006/metadata/properties" xmlns:ns3="f1d1782f-2c5c-4939-b31f-0ebc053257bc" targetNamespace="http://schemas.microsoft.com/office/2006/metadata/properties" ma:root="true" ma:fieldsID="0ee4ac948ce7fc9eef803fbc4f4d7574" ns3:_="">
    <xsd:import namespace="f1d1782f-2c5c-4939-b31f-0ebc053257b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d1782f-2c5c-4939-b31f-0ebc053257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DF4137-0BDD-430F-8206-D84C41F1ED5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14D8218-7EA8-4BB4-9C47-CB4410FB33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d1782f-2c5c-4939-b31f-0ebc053257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F33EBA-AFC9-4F07-8138-10A57548E095}">
  <ds:schemaRefs>
    <ds:schemaRef ds:uri="http://schemas.openxmlformats.org/officeDocument/2006/bibliography"/>
  </ds:schemaRefs>
</ds:datastoreItem>
</file>

<file path=customXml/itemProps4.xml><?xml version="1.0" encoding="utf-8"?>
<ds:datastoreItem xmlns:ds="http://schemas.openxmlformats.org/officeDocument/2006/customXml" ds:itemID="{B8AA2A64-7A8F-44D6-85C4-45040C3D3E3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Realtor newsletter</Template>
  <TotalTime>0</TotalTime>
  <Pages>9</Pages>
  <Words>1878</Words>
  <Characters>10707</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2023-04-18T20:07:00Z</dcterms:created>
  <dcterms:modified xsi:type="dcterms:W3CDTF">2023-04-18T21:08:00Z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0x01010020D4E8BA044E0E439FC370A0BE77D50E</vt:lpwstr>
  </property>
</Properties>
</file>